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6B6E" w:rsidP="002A0938" w:rsidRDefault="008B6B6E" w14:paraId="528E0152" w14:textId="77777777">
      <w:pPr>
        <w:pStyle w:val="DocumentTitle"/>
        <w:rPr>
          <w:rFonts w:ascii="Outfit" w:hAnsi="Outfit"/>
          <w:sz w:val="28"/>
          <w:szCs w:val="28"/>
        </w:rPr>
      </w:pPr>
    </w:p>
    <w:p w:rsidRPr="000B4B79" w:rsidR="002A0938" w:rsidP="002A0938" w:rsidRDefault="00E63753" w14:paraId="705B9D9B" w14:textId="01CA8CF3">
      <w:pPr>
        <w:pStyle w:val="DocumentTitle"/>
        <w:rPr>
          <w:rFonts w:ascii="Outfit" w:hAnsi="Outfit"/>
          <w:sz w:val="28"/>
          <w:szCs w:val="28"/>
        </w:rPr>
      </w:pPr>
      <w:r>
        <w:rPr>
          <w:rFonts w:ascii="Outfit" w:hAnsi="Outfit"/>
          <w:sz w:val="28"/>
          <w:szCs w:val="28"/>
        </w:rPr>
        <w:t xml:space="preserve">2026 </w:t>
      </w:r>
      <w:r w:rsidRPr="000B4B79" w:rsidR="002A0938">
        <w:rPr>
          <w:rFonts w:ascii="Outfit" w:hAnsi="Outfit"/>
          <w:sz w:val="28"/>
          <w:szCs w:val="28"/>
        </w:rPr>
        <w:t xml:space="preserve">exhibition av stand order form – </w:t>
      </w:r>
      <w:r w:rsidR="009C1AF6">
        <w:rPr>
          <w:rFonts w:ascii="Outfit" w:hAnsi="Outfit"/>
          <w:sz w:val="28"/>
          <w:szCs w:val="28"/>
        </w:rPr>
        <w:t>3</w:t>
      </w:r>
      <w:r w:rsidR="00D51AB8">
        <w:rPr>
          <w:rFonts w:ascii="Outfit" w:hAnsi="Outfit"/>
          <w:sz w:val="28"/>
          <w:szCs w:val="28"/>
        </w:rPr>
        <w:t xml:space="preserve"> </w:t>
      </w:r>
      <w:r w:rsidRPr="000B4B79" w:rsidR="002A0938">
        <w:rPr>
          <w:rFonts w:ascii="Outfit" w:hAnsi="Outfit"/>
          <w:sz w:val="28"/>
          <w:szCs w:val="28"/>
        </w:rPr>
        <w:t>Day Event</w:t>
      </w:r>
    </w:p>
    <w:p w:rsidRPr="000B4B79" w:rsidR="000B4B79" w:rsidP="000B4B79" w:rsidRDefault="000B4B79" w14:paraId="0BFB0680" w14:textId="77777777">
      <w:pPr>
        <w:pStyle w:val="SEGStyle"/>
        <w:numPr>
          <w:ilvl w:val="0"/>
          <w:numId w:val="0"/>
        </w:numPr>
        <w:rPr>
          <w:rFonts w:ascii="Outfit" w:hAnsi="Outfit"/>
          <w:sz w:val="16"/>
          <w:szCs w:val="16"/>
        </w:rPr>
      </w:pPr>
      <w:r w:rsidRPr="000B4B79">
        <w:rPr>
          <w:rFonts w:ascii="Outfit" w:hAnsi="Outfit"/>
          <w:sz w:val="16"/>
          <w:szCs w:val="16"/>
        </w:rPr>
        <w:t xml:space="preserve">Please return this order form to </w:t>
      </w:r>
      <w:hyperlink w:history="1" r:id="rId11">
        <w:r w:rsidRPr="000B4B79">
          <w:rPr>
            <w:rStyle w:val="Hyperlink"/>
            <w:rFonts w:ascii="Outfit" w:hAnsi="Outfit"/>
            <w:sz w:val="16"/>
            <w:szCs w:val="16"/>
          </w:rPr>
          <w:t>exhibitions@sterlingeventgroup.co.uk</w:t>
        </w:r>
      </w:hyperlink>
      <w:r w:rsidRPr="000B4B79">
        <w:rPr>
          <w:rFonts w:ascii="Outfit" w:hAnsi="Outfit"/>
          <w:sz w:val="16"/>
          <w:szCs w:val="16"/>
        </w:rPr>
        <w:t xml:space="preserve"> </w:t>
      </w:r>
    </w:p>
    <w:tbl>
      <w:tblPr>
        <w:tblStyle w:val="TableGrid"/>
        <w:tblpPr w:leftFromText="180" w:rightFromText="180" w:vertAnchor="page" w:horzAnchor="margin" w:tblpY="3189"/>
        <w:tblW w:w="9532" w:type="dxa"/>
        <w:tblLook w:val="04A0" w:firstRow="1" w:lastRow="0" w:firstColumn="1" w:lastColumn="0" w:noHBand="0" w:noVBand="1"/>
      </w:tblPr>
      <w:tblGrid>
        <w:gridCol w:w="4766"/>
        <w:gridCol w:w="4766"/>
      </w:tblGrid>
      <w:tr w:rsidRPr="000B4B79" w:rsidR="000B4B79" w:rsidTr="000B4B79" w14:paraId="52A86733" w14:textId="77777777">
        <w:trPr>
          <w:trHeight w:val="39"/>
        </w:trPr>
        <w:tc>
          <w:tcPr>
            <w:tcW w:w="4766" w:type="dxa"/>
          </w:tcPr>
          <w:p w:rsidRPr="000B4B79" w:rsidR="000B4B79" w:rsidP="000B4B79" w:rsidRDefault="000B4B79" w14:paraId="549BA718" w14:textId="77777777">
            <w:pPr>
              <w:rPr>
                <w:rFonts w:ascii="Outfit" w:hAnsi="Outfit"/>
                <w:b/>
                <w:bCs/>
                <w:sz w:val="18"/>
                <w:szCs w:val="18"/>
              </w:rPr>
            </w:pPr>
            <w:r w:rsidRPr="000B4B79">
              <w:rPr>
                <w:rFonts w:ascii="Outfit" w:hAnsi="Outfit"/>
                <w:b/>
                <w:bCs/>
                <w:sz w:val="18"/>
                <w:szCs w:val="18"/>
              </w:rPr>
              <w:t>Event Name:</w:t>
            </w:r>
          </w:p>
        </w:tc>
        <w:tc>
          <w:tcPr>
            <w:tcW w:w="4766" w:type="dxa"/>
          </w:tcPr>
          <w:p w:rsidRPr="000B4B79" w:rsidR="000B4B79" w:rsidP="000B4B79" w:rsidRDefault="000B4B79" w14:paraId="72661E61" w14:textId="77777777">
            <w:pPr>
              <w:rPr>
                <w:rFonts w:ascii="Outfit" w:hAnsi="Outfit"/>
                <w:b/>
                <w:bCs/>
                <w:sz w:val="32"/>
                <w:szCs w:val="32"/>
              </w:rPr>
            </w:pPr>
          </w:p>
        </w:tc>
      </w:tr>
      <w:tr w:rsidRPr="000B4B79" w:rsidR="000B4B79" w:rsidTr="000B4B79" w14:paraId="3426A465" w14:textId="77777777">
        <w:trPr>
          <w:trHeight w:val="278"/>
        </w:trPr>
        <w:tc>
          <w:tcPr>
            <w:tcW w:w="4766" w:type="dxa"/>
          </w:tcPr>
          <w:p w:rsidRPr="000B4B79" w:rsidR="000B4B79" w:rsidP="000B4B79" w:rsidRDefault="000B4B79" w14:paraId="218BE207" w14:textId="77777777">
            <w:pPr>
              <w:rPr>
                <w:rFonts w:ascii="Outfit" w:hAnsi="Outfit"/>
                <w:b/>
                <w:bCs/>
                <w:sz w:val="18"/>
                <w:szCs w:val="18"/>
              </w:rPr>
            </w:pPr>
            <w:r w:rsidRPr="000B4B79">
              <w:rPr>
                <w:rFonts w:ascii="Outfit" w:hAnsi="Outfit"/>
                <w:b/>
                <w:bCs/>
                <w:sz w:val="18"/>
                <w:szCs w:val="18"/>
              </w:rPr>
              <w:t>Event Dates:</w:t>
            </w:r>
          </w:p>
        </w:tc>
        <w:tc>
          <w:tcPr>
            <w:tcW w:w="4766" w:type="dxa"/>
          </w:tcPr>
          <w:p w:rsidRPr="000B4B79" w:rsidR="000B4B79" w:rsidP="000B4B79" w:rsidRDefault="000B4B79" w14:paraId="0E6AD97F" w14:textId="77777777">
            <w:pPr>
              <w:rPr>
                <w:rFonts w:ascii="Outfit" w:hAnsi="Outfit"/>
                <w:b/>
                <w:bCs/>
                <w:sz w:val="32"/>
                <w:szCs w:val="32"/>
              </w:rPr>
            </w:pPr>
          </w:p>
        </w:tc>
      </w:tr>
      <w:tr w:rsidRPr="000B4B79" w:rsidR="000B4B79" w:rsidTr="000B4B79" w14:paraId="70026C32" w14:textId="77777777">
        <w:trPr>
          <w:trHeight w:val="378"/>
        </w:trPr>
        <w:tc>
          <w:tcPr>
            <w:tcW w:w="4766" w:type="dxa"/>
          </w:tcPr>
          <w:p w:rsidRPr="000B4B79" w:rsidR="000B4B79" w:rsidP="000B4B79" w:rsidRDefault="000B4B79" w14:paraId="497D8691" w14:textId="77777777">
            <w:pPr>
              <w:rPr>
                <w:rFonts w:ascii="Outfit" w:hAnsi="Outfit"/>
                <w:b/>
                <w:bCs/>
                <w:sz w:val="18"/>
                <w:szCs w:val="18"/>
              </w:rPr>
            </w:pPr>
            <w:r w:rsidRPr="000B4B79">
              <w:rPr>
                <w:rFonts w:ascii="Outfit" w:hAnsi="Outfit"/>
                <w:b/>
                <w:bCs/>
                <w:sz w:val="18"/>
                <w:szCs w:val="18"/>
              </w:rPr>
              <w:t>Event Venue:</w:t>
            </w:r>
          </w:p>
        </w:tc>
        <w:tc>
          <w:tcPr>
            <w:tcW w:w="4766" w:type="dxa"/>
          </w:tcPr>
          <w:p w:rsidRPr="000B4B79" w:rsidR="000B4B79" w:rsidP="000B4B79" w:rsidRDefault="000B4B79" w14:paraId="6FA03447" w14:textId="77777777">
            <w:pPr>
              <w:rPr>
                <w:rFonts w:ascii="Outfit" w:hAnsi="Outfit"/>
                <w:b/>
                <w:bCs/>
                <w:sz w:val="32"/>
                <w:szCs w:val="32"/>
              </w:rPr>
            </w:pPr>
          </w:p>
        </w:tc>
      </w:tr>
      <w:tr w:rsidRPr="000B4B79" w:rsidR="000B4B79" w:rsidTr="000B4B79" w14:paraId="4410C03A" w14:textId="77777777">
        <w:trPr>
          <w:trHeight w:val="370"/>
        </w:trPr>
        <w:tc>
          <w:tcPr>
            <w:tcW w:w="4766" w:type="dxa"/>
          </w:tcPr>
          <w:p w:rsidRPr="000B4B79" w:rsidR="000B4B79" w:rsidP="000B4B79" w:rsidRDefault="000B4B79" w14:paraId="27FDA34A" w14:textId="77777777">
            <w:pPr>
              <w:rPr>
                <w:rFonts w:ascii="Outfit" w:hAnsi="Outfit"/>
                <w:b/>
                <w:bCs/>
                <w:sz w:val="18"/>
                <w:szCs w:val="18"/>
              </w:rPr>
            </w:pPr>
            <w:r w:rsidRPr="000B4B79">
              <w:rPr>
                <w:rFonts w:ascii="Outfit" w:hAnsi="Outfit"/>
                <w:b/>
                <w:bCs/>
                <w:sz w:val="18"/>
                <w:szCs w:val="18"/>
              </w:rPr>
              <w:t>Stand Name:</w:t>
            </w:r>
          </w:p>
        </w:tc>
        <w:tc>
          <w:tcPr>
            <w:tcW w:w="4766" w:type="dxa"/>
          </w:tcPr>
          <w:p w:rsidRPr="000B4B79" w:rsidR="000B4B79" w:rsidP="000B4B79" w:rsidRDefault="000B4B79" w14:paraId="486E21BA" w14:textId="77777777">
            <w:pPr>
              <w:rPr>
                <w:rFonts w:ascii="Outfit" w:hAnsi="Outfit"/>
                <w:b/>
                <w:bCs/>
                <w:sz w:val="32"/>
                <w:szCs w:val="32"/>
              </w:rPr>
            </w:pPr>
          </w:p>
        </w:tc>
      </w:tr>
      <w:tr w:rsidRPr="000B4B79" w:rsidR="000B4B79" w:rsidTr="000B4B79" w14:paraId="2D9ADE37" w14:textId="77777777">
        <w:trPr>
          <w:trHeight w:val="370"/>
        </w:trPr>
        <w:tc>
          <w:tcPr>
            <w:tcW w:w="4766" w:type="dxa"/>
          </w:tcPr>
          <w:p w:rsidRPr="000B4B79" w:rsidR="000B4B79" w:rsidP="000B4B79" w:rsidRDefault="000B4B79" w14:paraId="51AB3AE0" w14:textId="77777777">
            <w:pPr>
              <w:rPr>
                <w:rFonts w:ascii="Outfit" w:hAnsi="Outfit"/>
                <w:b/>
                <w:bCs/>
                <w:sz w:val="18"/>
                <w:szCs w:val="18"/>
              </w:rPr>
            </w:pPr>
            <w:r w:rsidRPr="000B4B79">
              <w:rPr>
                <w:rFonts w:ascii="Outfit" w:hAnsi="Outfit"/>
                <w:b/>
                <w:bCs/>
                <w:sz w:val="18"/>
                <w:szCs w:val="18"/>
              </w:rPr>
              <w:t>Stand Number:</w:t>
            </w:r>
          </w:p>
        </w:tc>
        <w:tc>
          <w:tcPr>
            <w:tcW w:w="4766" w:type="dxa"/>
          </w:tcPr>
          <w:p w:rsidRPr="000B4B79" w:rsidR="000B4B79" w:rsidP="000B4B79" w:rsidRDefault="000B4B79" w14:paraId="30FE79FE" w14:textId="77777777">
            <w:pPr>
              <w:rPr>
                <w:rFonts w:ascii="Outfit" w:hAnsi="Outfit"/>
                <w:b/>
                <w:bCs/>
                <w:sz w:val="32"/>
                <w:szCs w:val="32"/>
              </w:rPr>
            </w:pPr>
          </w:p>
        </w:tc>
      </w:tr>
      <w:tr w:rsidRPr="000B4B79" w:rsidR="000B4B79" w:rsidTr="000B4B79" w14:paraId="51D57CBC" w14:textId="77777777">
        <w:trPr>
          <w:trHeight w:val="370"/>
        </w:trPr>
        <w:tc>
          <w:tcPr>
            <w:tcW w:w="4766" w:type="dxa"/>
          </w:tcPr>
          <w:p w:rsidRPr="000B4B79" w:rsidR="000B4B79" w:rsidP="000B4B79" w:rsidRDefault="000B4B79" w14:paraId="294BAEC3" w14:textId="77777777">
            <w:pPr>
              <w:rPr>
                <w:rFonts w:ascii="Outfit" w:hAnsi="Outfit"/>
                <w:b/>
                <w:bCs/>
                <w:sz w:val="18"/>
                <w:szCs w:val="18"/>
              </w:rPr>
            </w:pPr>
            <w:r w:rsidRPr="000B4B79">
              <w:rPr>
                <w:rFonts w:ascii="Outfit" w:hAnsi="Outfit"/>
                <w:b/>
                <w:bCs/>
                <w:sz w:val="18"/>
                <w:szCs w:val="18"/>
              </w:rPr>
              <w:t>Onsite Contact Name:</w:t>
            </w:r>
          </w:p>
        </w:tc>
        <w:tc>
          <w:tcPr>
            <w:tcW w:w="4766" w:type="dxa"/>
          </w:tcPr>
          <w:p w:rsidRPr="000B4B79" w:rsidR="000B4B79" w:rsidP="000B4B79" w:rsidRDefault="000B4B79" w14:paraId="577C2CF4" w14:textId="77777777">
            <w:pPr>
              <w:rPr>
                <w:rFonts w:ascii="Outfit" w:hAnsi="Outfit"/>
                <w:b/>
                <w:bCs/>
                <w:sz w:val="32"/>
                <w:szCs w:val="32"/>
              </w:rPr>
            </w:pPr>
          </w:p>
        </w:tc>
      </w:tr>
      <w:tr w:rsidRPr="000B4B79" w:rsidR="000B4B79" w:rsidTr="000B4B79" w14:paraId="3652603A" w14:textId="77777777">
        <w:trPr>
          <w:trHeight w:val="370"/>
        </w:trPr>
        <w:tc>
          <w:tcPr>
            <w:tcW w:w="4766" w:type="dxa"/>
          </w:tcPr>
          <w:p w:rsidRPr="000B4B79" w:rsidR="000B4B79" w:rsidP="000B4B79" w:rsidRDefault="000B4B79" w14:paraId="061F07F3" w14:textId="77777777">
            <w:pPr>
              <w:rPr>
                <w:rFonts w:ascii="Outfit" w:hAnsi="Outfit"/>
                <w:b/>
                <w:bCs/>
                <w:sz w:val="18"/>
                <w:szCs w:val="18"/>
              </w:rPr>
            </w:pPr>
            <w:r w:rsidRPr="000B4B79">
              <w:rPr>
                <w:rFonts w:ascii="Outfit" w:hAnsi="Outfit"/>
                <w:b/>
                <w:bCs/>
                <w:sz w:val="18"/>
                <w:szCs w:val="18"/>
              </w:rPr>
              <w:t>Onsite Contact Number:</w:t>
            </w:r>
          </w:p>
        </w:tc>
        <w:tc>
          <w:tcPr>
            <w:tcW w:w="4766" w:type="dxa"/>
          </w:tcPr>
          <w:p w:rsidRPr="000B4B79" w:rsidR="000B4B79" w:rsidP="000B4B79" w:rsidRDefault="000B4B79" w14:paraId="6F80ABF9" w14:textId="77777777">
            <w:pPr>
              <w:rPr>
                <w:rFonts w:ascii="Outfit" w:hAnsi="Outfit"/>
                <w:b/>
                <w:bCs/>
                <w:sz w:val="32"/>
                <w:szCs w:val="32"/>
              </w:rPr>
            </w:pPr>
          </w:p>
        </w:tc>
      </w:tr>
    </w:tbl>
    <w:p w:rsidRPr="000B4B79" w:rsidR="002A0938" w:rsidP="002A0938" w:rsidRDefault="002A0938" w14:paraId="05BA3A86" w14:textId="77777777">
      <w:pPr>
        <w:rPr>
          <w:rFonts w:ascii="Outfit" w:hAnsi="Outfit"/>
          <w:b/>
          <w:bCs/>
        </w:rPr>
      </w:pPr>
      <w:r w:rsidRPr="000B4B79">
        <w:rPr>
          <w:rFonts w:ascii="Outfit" w:hAnsi="Outfit"/>
          <w:b/>
          <w:bCs/>
        </w:rPr>
        <w:t>EVENT DETAILS</w:t>
      </w:r>
    </w:p>
    <w:p w:rsidRPr="000B4B79" w:rsidR="002A0938" w:rsidP="002A0938" w:rsidRDefault="002A0938" w14:paraId="02D270CE" w14:textId="77777777">
      <w:pPr>
        <w:pStyle w:val="SEGStyle"/>
        <w:numPr>
          <w:ilvl w:val="0"/>
          <w:numId w:val="0"/>
        </w:numPr>
        <w:rPr>
          <w:rFonts w:ascii="Outfit" w:hAnsi="Outfit"/>
          <w:sz w:val="18"/>
          <w:szCs w:val="18"/>
        </w:rPr>
      </w:pPr>
    </w:p>
    <w:p w:rsidRPr="000B4B79" w:rsidR="002A0938" w:rsidP="002A0938" w:rsidRDefault="002A0938" w14:paraId="5E3E34D3" w14:textId="4B636216">
      <w:pPr>
        <w:pStyle w:val="SEGStyle"/>
        <w:numPr>
          <w:ilvl w:val="0"/>
          <w:numId w:val="0"/>
        </w:numPr>
        <w:rPr>
          <w:rFonts w:ascii="Outfit" w:hAnsi="Outfit"/>
          <w:sz w:val="16"/>
          <w:szCs w:val="16"/>
        </w:rPr>
      </w:pPr>
      <w:r w:rsidRPr="000B4B79">
        <w:rPr>
          <w:rFonts w:ascii="Outfit" w:hAnsi="Outfit"/>
          <w:sz w:val="16"/>
          <w:szCs w:val="16"/>
        </w:rPr>
        <w:t xml:space="preserve">All exhibitors must complete all forms within this document to order AV equipment for the above-mentioned event. </w:t>
      </w:r>
    </w:p>
    <w:p w:rsidRPr="000B4B79" w:rsidR="002A0938" w:rsidP="002A0938" w:rsidRDefault="002A0938" w14:paraId="137D6005" w14:textId="77777777">
      <w:pPr>
        <w:pStyle w:val="SEGStyle"/>
        <w:numPr>
          <w:ilvl w:val="0"/>
          <w:numId w:val="0"/>
        </w:numPr>
        <w:rPr>
          <w:rFonts w:ascii="Outfit" w:hAnsi="Outfit"/>
          <w:sz w:val="16"/>
          <w:szCs w:val="16"/>
        </w:rPr>
      </w:pPr>
      <w:r w:rsidRPr="000B4B79">
        <w:rPr>
          <w:rFonts w:ascii="Outfit" w:hAnsi="Outfit"/>
          <w:sz w:val="16"/>
          <w:szCs w:val="16"/>
        </w:rPr>
        <w:t xml:space="preserve">Orders should be received </w:t>
      </w:r>
      <w:r w:rsidRPr="000B4B79">
        <w:rPr>
          <w:rFonts w:ascii="Outfit" w:hAnsi="Outfit"/>
          <w:b/>
          <w:bCs/>
          <w:sz w:val="16"/>
          <w:szCs w:val="16"/>
        </w:rPr>
        <w:t>no later than</w:t>
      </w:r>
      <w:r w:rsidRPr="000B4B79">
        <w:rPr>
          <w:rFonts w:ascii="Outfit" w:hAnsi="Outfit"/>
          <w:sz w:val="16"/>
          <w:szCs w:val="16"/>
        </w:rPr>
        <w:t xml:space="preserve"> </w:t>
      </w:r>
      <w:r w:rsidRPr="000B4B79">
        <w:rPr>
          <w:rFonts w:ascii="Outfit" w:hAnsi="Outfit"/>
          <w:b/>
          <w:bCs/>
          <w:sz w:val="16"/>
          <w:szCs w:val="16"/>
          <w:u w:val="single"/>
        </w:rPr>
        <w:t>5 working days</w:t>
      </w:r>
      <w:r w:rsidRPr="000B4B79">
        <w:rPr>
          <w:rFonts w:ascii="Outfit" w:hAnsi="Outfit"/>
          <w:b/>
          <w:bCs/>
          <w:sz w:val="16"/>
          <w:szCs w:val="16"/>
        </w:rPr>
        <w:t xml:space="preserve"> prior</w:t>
      </w:r>
      <w:r w:rsidRPr="000B4B79">
        <w:rPr>
          <w:rFonts w:ascii="Outfit" w:hAnsi="Outfit"/>
          <w:sz w:val="16"/>
          <w:szCs w:val="16"/>
        </w:rPr>
        <w:t xml:space="preserve"> to the show –</w:t>
      </w:r>
    </w:p>
    <w:p w:rsidRPr="000B4B79" w:rsidR="002A0938" w:rsidP="002A0938" w:rsidRDefault="002A0938" w14:paraId="4BD9505F" w14:textId="77777777">
      <w:pPr>
        <w:pStyle w:val="SEGStyle"/>
        <w:numPr>
          <w:ilvl w:val="0"/>
          <w:numId w:val="0"/>
        </w:numPr>
        <w:rPr>
          <w:rFonts w:ascii="Outfit" w:hAnsi="Outfit"/>
          <w:sz w:val="16"/>
          <w:szCs w:val="16"/>
        </w:rPr>
      </w:pPr>
      <w:r w:rsidRPr="000B4B79">
        <w:rPr>
          <w:rFonts w:ascii="Outfit" w:hAnsi="Outfit"/>
          <w:b/>
          <w:bCs/>
          <w:sz w:val="20"/>
          <w:szCs w:val="20"/>
        </w:rPr>
        <w:t>Late orders will incur a 20% surcharge.</w:t>
      </w:r>
      <w:r w:rsidRPr="000B4B79">
        <w:rPr>
          <w:rFonts w:ascii="Outfit" w:hAnsi="Outfit"/>
          <w:sz w:val="16"/>
          <w:szCs w:val="16"/>
        </w:rPr>
        <w:t xml:space="preserve">      </w:t>
      </w:r>
    </w:p>
    <w:p w:rsidRPr="000B4B79" w:rsidR="002A0938" w:rsidP="002A0938" w:rsidRDefault="002A0938" w14:paraId="6AED1AF6" w14:textId="77777777">
      <w:pPr>
        <w:pStyle w:val="SEGStyle"/>
        <w:numPr>
          <w:ilvl w:val="0"/>
          <w:numId w:val="0"/>
        </w:numPr>
        <w:rPr>
          <w:rFonts w:ascii="Outfit" w:hAnsi="Outfit"/>
          <w:sz w:val="18"/>
          <w:szCs w:val="18"/>
        </w:rPr>
      </w:pPr>
    </w:p>
    <w:p w:rsidRPr="000B4B79" w:rsidR="002A0938" w:rsidP="002A0938" w:rsidRDefault="00E63753" w14:paraId="13D842D3" w14:textId="7A6F8E3D">
      <w:pPr>
        <w:pStyle w:val="SEGStyle"/>
        <w:numPr>
          <w:ilvl w:val="0"/>
          <w:numId w:val="0"/>
        </w:numPr>
        <w:rPr>
          <w:rFonts w:ascii="Outfit" w:hAnsi="Outfit"/>
          <w:b/>
          <w:bCs/>
          <w:sz w:val="21"/>
          <w:szCs w:val="21"/>
        </w:rPr>
      </w:pPr>
      <w:r>
        <w:rPr>
          <w:rFonts w:ascii="Outfit" w:hAnsi="Outfit"/>
          <w:b/>
          <w:bCs/>
          <w:sz w:val="21"/>
          <w:szCs w:val="21"/>
        </w:rPr>
        <w:t>INVOICE</w:t>
      </w:r>
      <w:r w:rsidRPr="000B4B79" w:rsidR="002A0938">
        <w:rPr>
          <w:rFonts w:ascii="Outfit" w:hAnsi="Outfit"/>
          <w:b/>
          <w:bCs/>
          <w:sz w:val="21"/>
          <w:szCs w:val="21"/>
        </w:rPr>
        <w:t xml:space="preserve">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Pr="000B4B79" w:rsidR="002A0938" w:rsidTr="00722C8D" w14:paraId="61207EE1" w14:textId="77777777">
        <w:trPr>
          <w:trHeight w:val="272"/>
        </w:trPr>
        <w:tc>
          <w:tcPr>
            <w:tcW w:w="2547" w:type="dxa"/>
          </w:tcPr>
          <w:p w:rsidRPr="000B4B79" w:rsidR="002A0938" w:rsidP="00722C8D" w:rsidRDefault="002A0938" w14:paraId="6A8854F8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  <w:r w:rsidRPr="000B4B79">
              <w:rPr>
                <w:rFonts w:ascii="Outfit" w:hAnsi="Outfit"/>
                <w:sz w:val="16"/>
                <w:szCs w:val="16"/>
              </w:rPr>
              <w:t>First Name</w:t>
            </w:r>
          </w:p>
        </w:tc>
        <w:tc>
          <w:tcPr>
            <w:tcW w:w="6469" w:type="dxa"/>
          </w:tcPr>
          <w:p w:rsidRPr="000B4B79" w:rsidR="002A0938" w:rsidP="00722C8D" w:rsidRDefault="002A0938" w14:paraId="0B309067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</w:tr>
      <w:tr w:rsidRPr="000B4B79" w:rsidR="002A0938" w:rsidTr="00722C8D" w14:paraId="14038285" w14:textId="77777777">
        <w:trPr>
          <w:trHeight w:val="277"/>
        </w:trPr>
        <w:tc>
          <w:tcPr>
            <w:tcW w:w="2547" w:type="dxa"/>
          </w:tcPr>
          <w:p w:rsidRPr="000B4B79" w:rsidR="002A0938" w:rsidP="00722C8D" w:rsidRDefault="002A0938" w14:paraId="36B0782C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  <w:r w:rsidRPr="000B4B79">
              <w:rPr>
                <w:rFonts w:ascii="Outfit" w:hAnsi="Outfit"/>
                <w:sz w:val="16"/>
                <w:szCs w:val="16"/>
              </w:rPr>
              <w:t>Last Name</w:t>
            </w:r>
          </w:p>
        </w:tc>
        <w:tc>
          <w:tcPr>
            <w:tcW w:w="6469" w:type="dxa"/>
          </w:tcPr>
          <w:p w:rsidRPr="000B4B79" w:rsidR="002A0938" w:rsidP="00722C8D" w:rsidRDefault="002A0938" w14:paraId="2AFF022F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</w:tr>
      <w:tr w:rsidRPr="000B4B79" w:rsidR="002A0938" w:rsidTr="00722C8D" w14:paraId="1F496953" w14:textId="77777777">
        <w:trPr>
          <w:trHeight w:val="266"/>
        </w:trPr>
        <w:tc>
          <w:tcPr>
            <w:tcW w:w="2547" w:type="dxa"/>
          </w:tcPr>
          <w:p w:rsidRPr="000B4B79" w:rsidR="002A0938" w:rsidP="00722C8D" w:rsidRDefault="002A0938" w14:paraId="65B2D9B1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  <w:r w:rsidRPr="000B4B79">
              <w:rPr>
                <w:rFonts w:ascii="Outfit" w:hAnsi="Outfit"/>
                <w:sz w:val="16"/>
                <w:szCs w:val="16"/>
              </w:rPr>
              <w:t>Company Name</w:t>
            </w:r>
          </w:p>
        </w:tc>
        <w:tc>
          <w:tcPr>
            <w:tcW w:w="6469" w:type="dxa"/>
          </w:tcPr>
          <w:p w:rsidRPr="000B4B79" w:rsidR="002A0938" w:rsidP="00722C8D" w:rsidRDefault="002A0938" w14:paraId="1956500B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</w:tr>
      <w:tr w:rsidRPr="000B4B79" w:rsidR="002A0938" w:rsidTr="00722C8D" w14:paraId="19E2D17D" w14:textId="77777777">
        <w:tc>
          <w:tcPr>
            <w:tcW w:w="2547" w:type="dxa"/>
          </w:tcPr>
          <w:p w:rsidRPr="000B4B79" w:rsidR="002A0938" w:rsidP="00722C8D" w:rsidRDefault="002A0938" w14:paraId="5E5A58E3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  <w:r w:rsidRPr="000B4B79">
              <w:rPr>
                <w:rFonts w:ascii="Outfit" w:hAnsi="Outfit"/>
                <w:sz w:val="16"/>
                <w:szCs w:val="16"/>
              </w:rPr>
              <w:t xml:space="preserve">Billing Address </w:t>
            </w:r>
          </w:p>
          <w:p w:rsidRPr="000B4B79" w:rsidR="002A0938" w:rsidP="00722C8D" w:rsidRDefault="002A0938" w14:paraId="4B10DE19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  <w:r w:rsidRPr="000B4B79">
              <w:rPr>
                <w:rFonts w:ascii="Outfit" w:hAnsi="Outfit"/>
                <w:sz w:val="16"/>
                <w:szCs w:val="16"/>
              </w:rPr>
              <w:t>(Including Postcode)</w:t>
            </w:r>
          </w:p>
        </w:tc>
        <w:tc>
          <w:tcPr>
            <w:tcW w:w="6469" w:type="dxa"/>
          </w:tcPr>
          <w:p w:rsidRPr="000B4B79" w:rsidR="002A0938" w:rsidP="00722C8D" w:rsidRDefault="002A0938" w14:paraId="6125328E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  <w:p w:rsidRPr="000B4B79" w:rsidR="002A0938" w:rsidP="00722C8D" w:rsidRDefault="002A0938" w14:paraId="6B116ABE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  <w:p w:rsidRPr="000B4B79" w:rsidR="002A0938" w:rsidP="00722C8D" w:rsidRDefault="002A0938" w14:paraId="1638F037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  <w:p w:rsidRPr="000B4B79" w:rsidR="002A0938" w:rsidP="00722C8D" w:rsidRDefault="002A0938" w14:paraId="216424C1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</w:tr>
      <w:tr w:rsidRPr="000B4B79" w:rsidR="002A0938" w:rsidTr="00722C8D" w14:paraId="314EB674" w14:textId="77777777">
        <w:trPr>
          <w:trHeight w:val="254"/>
        </w:trPr>
        <w:tc>
          <w:tcPr>
            <w:tcW w:w="2547" w:type="dxa"/>
          </w:tcPr>
          <w:p w:rsidRPr="000B4B79" w:rsidR="002A0938" w:rsidP="00722C8D" w:rsidRDefault="002A0938" w14:paraId="2D8B65EE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  <w:r w:rsidRPr="000B4B79">
              <w:rPr>
                <w:rFonts w:ascii="Outfit" w:hAnsi="Outfit"/>
                <w:sz w:val="16"/>
                <w:szCs w:val="16"/>
              </w:rPr>
              <w:t>Country</w:t>
            </w:r>
          </w:p>
        </w:tc>
        <w:tc>
          <w:tcPr>
            <w:tcW w:w="6469" w:type="dxa"/>
          </w:tcPr>
          <w:p w:rsidRPr="000B4B79" w:rsidR="002A0938" w:rsidP="00722C8D" w:rsidRDefault="002A0938" w14:paraId="57D213CE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</w:tr>
      <w:tr w:rsidRPr="000B4B79" w:rsidR="002A0938" w:rsidTr="00722C8D" w14:paraId="5BABBF9E" w14:textId="77777777">
        <w:trPr>
          <w:trHeight w:val="273"/>
        </w:trPr>
        <w:tc>
          <w:tcPr>
            <w:tcW w:w="2547" w:type="dxa"/>
          </w:tcPr>
          <w:p w:rsidRPr="000B4B79" w:rsidR="002A0938" w:rsidP="00722C8D" w:rsidRDefault="002A0938" w14:paraId="33BA5A35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  <w:r w:rsidRPr="000B4B79">
              <w:rPr>
                <w:rFonts w:ascii="Outfit" w:hAnsi="Outfit"/>
                <w:sz w:val="16"/>
                <w:szCs w:val="16"/>
              </w:rPr>
              <w:t>Telephone</w:t>
            </w:r>
          </w:p>
        </w:tc>
        <w:tc>
          <w:tcPr>
            <w:tcW w:w="6469" w:type="dxa"/>
          </w:tcPr>
          <w:p w:rsidRPr="000B4B79" w:rsidR="002A0938" w:rsidP="00722C8D" w:rsidRDefault="002A0938" w14:paraId="0F236379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</w:tr>
      <w:tr w:rsidRPr="000B4B79" w:rsidR="002A0938" w:rsidTr="00722C8D" w14:paraId="57C25F18" w14:textId="77777777">
        <w:trPr>
          <w:trHeight w:val="277"/>
        </w:trPr>
        <w:tc>
          <w:tcPr>
            <w:tcW w:w="2547" w:type="dxa"/>
          </w:tcPr>
          <w:p w:rsidRPr="000B4B79" w:rsidR="002A0938" w:rsidP="00722C8D" w:rsidRDefault="002A0938" w14:paraId="66E3061C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  <w:r w:rsidRPr="000B4B79">
              <w:rPr>
                <w:rFonts w:ascii="Outfit" w:hAnsi="Outfit"/>
                <w:sz w:val="16"/>
                <w:szCs w:val="16"/>
              </w:rPr>
              <w:t>VAT no.</w:t>
            </w:r>
          </w:p>
        </w:tc>
        <w:tc>
          <w:tcPr>
            <w:tcW w:w="6469" w:type="dxa"/>
          </w:tcPr>
          <w:p w:rsidRPr="000B4B79" w:rsidR="002A0938" w:rsidP="00722C8D" w:rsidRDefault="002A0938" w14:paraId="2E6E47B9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</w:tr>
      <w:tr w:rsidRPr="000B4B79" w:rsidR="002A0938" w:rsidTr="00722C8D" w14:paraId="2882D4AD" w14:textId="77777777">
        <w:trPr>
          <w:trHeight w:val="311"/>
        </w:trPr>
        <w:tc>
          <w:tcPr>
            <w:tcW w:w="2547" w:type="dxa"/>
          </w:tcPr>
          <w:p w:rsidRPr="000B4B79" w:rsidR="002A0938" w:rsidP="00722C8D" w:rsidRDefault="002A0938" w14:paraId="56C70238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  <w:r w:rsidRPr="000B4B79">
              <w:rPr>
                <w:rFonts w:ascii="Outfit" w:hAnsi="Outfit"/>
                <w:sz w:val="16"/>
                <w:szCs w:val="16"/>
              </w:rPr>
              <w:t>Email</w:t>
            </w:r>
          </w:p>
        </w:tc>
        <w:tc>
          <w:tcPr>
            <w:tcW w:w="6469" w:type="dxa"/>
          </w:tcPr>
          <w:p w:rsidRPr="000B4B79" w:rsidR="002A0938" w:rsidP="00722C8D" w:rsidRDefault="002A0938" w14:paraId="2BAD0AC4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</w:tr>
    </w:tbl>
    <w:p w:rsidRPr="000B4B79" w:rsidR="000B4B79" w:rsidP="002A0938" w:rsidRDefault="000B4B79" w14:paraId="445C9D0B" w14:textId="77777777">
      <w:pPr>
        <w:pStyle w:val="SEGStyle"/>
        <w:numPr>
          <w:ilvl w:val="0"/>
          <w:numId w:val="0"/>
        </w:numPr>
        <w:rPr>
          <w:rFonts w:ascii="Outfit" w:hAnsi="Outfit"/>
          <w:b/>
          <w:bCs/>
          <w:sz w:val="21"/>
          <w:szCs w:val="21"/>
        </w:rPr>
      </w:pPr>
    </w:p>
    <w:p w:rsidRPr="000B4B79" w:rsidR="002A0938" w:rsidP="002A0938" w:rsidRDefault="002A0938" w14:paraId="3FF64488" w14:textId="64FC768B">
      <w:pPr>
        <w:pStyle w:val="SEGStyle"/>
        <w:numPr>
          <w:ilvl w:val="0"/>
          <w:numId w:val="0"/>
        </w:numPr>
        <w:rPr>
          <w:rFonts w:ascii="Outfit" w:hAnsi="Outfit"/>
          <w:sz w:val="16"/>
          <w:szCs w:val="16"/>
        </w:rPr>
      </w:pPr>
      <w:r w:rsidRPr="000B4B79">
        <w:rPr>
          <w:rFonts w:ascii="Outfit" w:hAnsi="Outfit"/>
          <w:sz w:val="16"/>
          <w:szCs w:val="16"/>
        </w:rPr>
        <w:t xml:space="preserve">Standard Terms &amp; Conditions and </w:t>
      </w:r>
      <w:r w:rsidRPr="000B4B79" w:rsidR="000B4B79">
        <w:rPr>
          <w:rFonts w:ascii="Outfit" w:hAnsi="Outfit"/>
          <w:sz w:val="16"/>
          <w:szCs w:val="16"/>
        </w:rPr>
        <w:t>additional</w:t>
      </w:r>
      <w:r w:rsidRPr="000B4B79">
        <w:rPr>
          <w:rFonts w:ascii="Outfit" w:hAnsi="Outfit"/>
          <w:sz w:val="16"/>
          <w:szCs w:val="16"/>
        </w:rPr>
        <w:t xml:space="preserve"> Important information can be </w:t>
      </w:r>
      <w:r w:rsidRPr="000B4B79" w:rsidR="000B4B79">
        <w:rPr>
          <w:rFonts w:ascii="Outfit" w:hAnsi="Outfit"/>
          <w:sz w:val="16"/>
          <w:szCs w:val="16"/>
        </w:rPr>
        <w:t xml:space="preserve">found on page 3 of this document. </w:t>
      </w:r>
    </w:p>
    <w:p w:rsidRPr="000B4B79" w:rsidR="002A0938" w:rsidP="002A0938" w:rsidRDefault="002A0938" w14:paraId="28C4FDB5" w14:textId="77777777">
      <w:pPr>
        <w:pStyle w:val="SEGStyle"/>
        <w:numPr>
          <w:ilvl w:val="0"/>
          <w:numId w:val="0"/>
        </w:numPr>
        <w:rPr>
          <w:rFonts w:ascii="Outfit" w:hAnsi="Outfit"/>
          <w:b/>
          <w:bCs/>
          <w:sz w:val="21"/>
          <w:szCs w:val="21"/>
        </w:rPr>
      </w:pPr>
    </w:p>
    <w:p w:rsidR="000B4B79" w:rsidP="002A0938" w:rsidRDefault="000B4B79" w14:paraId="231E7DE5" w14:textId="77777777">
      <w:pPr>
        <w:pStyle w:val="SEGStyle"/>
        <w:numPr>
          <w:ilvl w:val="0"/>
          <w:numId w:val="0"/>
        </w:numPr>
        <w:rPr>
          <w:rFonts w:ascii="Outfit" w:hAnsi="Outfit"/>
          <w:b/>
          <w:bCs/>
          <w:sz w:val="21"/>
          <w:szCs w:val="21"/>
        </w:rPr>
      </w:pPr>
    </w:p>
    <w:p w:rsidRPr="000B4B79" w:rsidR="002A0938" w:rsidP="002A0938" w:rsidRDefault="002A0938" w14:paraId="25303007" w14:textId="72B816BE">
      <w:pPr>
        <w:pStyle w:val="SEGStyle"/>
        <w:numPr>
          <w:ilvl w:val="0"/>
          <w:numId w:val="0"/>
        </w:numPr>
        <w:rPr>
          <w:rFonts w:ascii="Outfit" w:hAnsi="Outfit"/>
          <w:b/>
          <w:bCs/>
          <w:sz w:val="21"/>
          <w:szCs w:val="21"/>
        </w:rPr>
      </w:pPr>
      <w:r w:rsidRPr="000B4B79">
        <w:rPr>
          <w:rFonts w:ascii="Outfit" w:hAnsi="Outfit"/>
          <w:b/>
          <w:bCs/>
          <w:sz w:val="21"/>
          <w:szCs w:val="21"/>
        </w:rPr>
        <w:t>AV ORDER FORM</w:t>
      </w:r>
    </w:p>
    <w:tbl>
      <w:tblPr>
        <w:tblStyle w:val="TableGridLight"/>
        <w:tblW w:w="8494" w:type="dxa"/>
        <w:tblInd w:w="-5" w:type="dxa"/>
        <w:tblLook w:val="04A0" w:firstRow="1" w:lastRow="0" w:firstColumn="1" w:lastColumn="0" w:noHBand="0" w:noVBand="1"/>
      </w:tblPr>
      <w:tblGrid>
        <w:gridCol w:w="3969"/>
        <w:gridCol w:w="988"/>
        <w:gridCol w:w="1186"/>
        <w:gridCol w:w="2351"/>
      </w:tblGrid>
      <w:tr w:rsidRPr="00EC0519" w:rsidR="00F57473" w:rsidTr="60113577" w14:paraId="2B8EEB05" w14:textId="77777777">
        <w:trPr>
          <w:cantSplit/>
          <w:trHeight w:val="954"/>
        </w:trPr>
        <w:tc>
          <w:tcPr>
            <w:tcW w:w="3969" w:type="dxa"/>
            <w:tcMar/>
            <w:vAlign w:val="center"/>
          </w:tcPr>
          <w:p w:rsidRPr="00EC0519" w:rsidR="00F57473" w:rsidP="00722C8D" w:rsidRDefault="00F57473" w14:paraId="44AF3C28" w14:textId="77777777">
            <w:pPr>
              <w:pStyle w:val="SEGStyle"/>
              <w:numPr>
                <w:ilvl w:val="0"/>
                <w:numId w:val="0"/>
              </w:numPr>
              <w:jc w:val="center"/>
              <w:rPr>
                <w:rFonts w:ascii="Outfit" w:hAnsi="Outfit"/>
                <w:b/>
                <w:bCs/>
                <w:sz w:val="16"/>
                <w:szCs w:val="16"/>
              </w:rPr>
            </w:pPr>
            <w:r w:rsidRPr="00EC0519">
              <w:rPr>
                <w:rFonts w:ascii="Outfit" w:hAnsi="Outfit"/>
                <w:b/>
                <w:bCs/>
                <w:sz w:val="16"/>
                <w:szCs w:val="16"/>
              </w:rPr>
              <w:t>Item Description</w:t>
            </w:r>
          </w:p>
        </w:tc>
        <w:tc>
          <w:tcPr>
            <w:tcW w:w="988" w:type="dxa"/>
            <w:tcMar/>
            <w:vAlign w:val="center"/>
          </w:tcPr>
          <w:p w:rsidRPr="00EC0519" w:rsidR="00F57473" w:rsidP="00722C8D" w:rsidRDefault="00F57473" w14:paraId="11A3AC8A" w14:textId="77777777">
            <w:pPr>
              <w:pStyle w:val="SEGStyle"/>
              <w:numPr>
                <w:ilvl w:val="0"/>
                <w:numId w:val="0"/>
              </w:numPr>
              <w:jc w:val="center"/>
              <w:rPr>
                <w:rFonts w:ascii="Outfit" w:hAnsi="Outfit"/>
                <w:b/>
                <w:bCs/>
                <w:sz w:val="16"/>
                <w:szCs w:val="16"/>
              </w:rPr>
            </w:pPr>
            <w:r w:rsidRPr="00EC0519">
              <w:rPr>
                <w:rFonts w:ascii="Outfit" w:hAnsi="Outfit"/>
                <w:b/>
                <w:bCs/>
                <w:sz w:val="16"/>
                <w:szCs w:val="16"/>
              </w:rPr>
              <w:t>Cost</w:t>
            </w:r>
          </w:p>
        </w:tc>
        <w:tc>
          <w:tcPr>
            <w:tcW w:w="1186" w:type="dxa"/>
            <w:tcMar/>
            <w:vAlign w:val="center"/>
          </w:tcPr>
          <w:p w:rsidRPr="00EC0519" w:rsidR="00F57473" w:rsidP="00722C8D" w:rsidRDefault="00F57473" w14:paraId="4F1EF416" w14:textId="77777777">
            <w:pPr>
              <w:pStyle w:val="SEGStyle"/>
              <w:numPr>
                <w:ilvl w:val="0"/>
                <w:numId w:val="0"/>
              </w:numPr>
              <w:jc w:val="center"/>
              <w:rPr>
                <w:rFonts w:ascii="Outfit" w:hAnsi="Outfit"/>
                <w:b/>
                <w:bCs/>
                <w:sz w:val="16"/>
                <w:szCs w:val="16"/>
              </w:rPr>
            </w:pPr>
            <w:r w:rsidRPr="00EC0519">
              <w:rPr>
                <w:rFonts w:ascii="Outfit" w:hAnsi="Outfit"/>
                <w:b/>
                <w:bCs/>
                <w:sz w:val="16"/>
                <w:szCs w:val="16"/>
              </w:rPr>
              <w:t>Quantity</w:t>
            </w:r>
          </w:p>
        </w:tc>
        <w:tc>
          <w:tcPr>
            <w:tcW w:w="2351" w:type="dxa"/>
            <w:tcMar/>
          </w:tcPr>
          <w:p w:rsidRPr="00EC0519" w:rsidR="00F57473" w:rsidP="00722C8D" w:rsidRDefault="00F57473" w14:paraId="7B479AA9" w14:textId="77777777">
            <w:pPr>
              <w:pStyle w:val="SEGStyle"/>
              <w:numPr>
                <w:ilvl w:val="0"/>
                <w:numId w:val="0"/>
              </w:numPr>
              <w:jc w:val="center"/>
              <w:rPr>
                <w:rFonts w:ascii="Outfit" w:hAnsi="Outfit"/>
                <w:b/>
                <w:bCs/>
                <w:sz w:val="16"/>
                <w:szCs w:val="16"/>
              </w:rPr>
            </w:pPr>
            <w:r w:rsidRPr="00EC0519">
              <w:rPr>
                <w:rFonts w:ascii="Outfit" w:hAnsi="Outfit"/>
                <w:b/>
                <w:bCs/>
                <w:sz w:val="16"/>
                <w:szCs w:val="16"/>
              </w:rPr>
              <w:t xml:space="preserve">Content Playback? </w:t>
            </w:r>
          </w:p>
          <w:p w:rsidRPr="00EC0519" w:rsidR="00F57473" w:rsidP="00722C8D" w:rsidRDefault="00F57473" w14:paraId="7186D48B" w14:textId="3C628ECF">
            <w:pPr>
              <w:pStyle w:val="SEGStyle"/>
              <w:numPr>
                <w:ilvl w:val="0"/>
                <w:numId w:val="0"/>
              </w:numPr>
              <w:jc w:val="center"/>
              <w:rPr>
                <w:rFonts w:ascii="Outfit" w:hAnsi="Outfit"/>
                <w:sz w:val="12"/>
                <w:szCs w:val="12"/>
              </w:rPr>
            </w:pPr>
            <w:r w:rsidRPr="00EC0519">
              <w:rPr>
                <w:rFonts w:ascii="Outfit" w:hAnsi="Outfit"/>
                <w:sz w:val="12"/>
                <w:szCs w:val="12"/>
              </w:rPr>
              <w:t>All screens supplied with HDMI cable and some USB playback capability. A format doc will be shared if you wish to use USB. Touch Screens may differ, please see below.</w:t>
            </w:r>
          </w:p>
        </w:tc>
      </w:tr>
      <w:tr w:rsidRPr="00EC0519" w:rsidR="00F57473" w:rsidTr="60113577" w14:paraId="2253E0E0" w14:textId="77777777">
        <w:trPr>
          <w:cantSplit/>
          <w:trHeight w:val="283"/>
        </w:trPr>
        <w:tc>
          <w:tcPr>
            <w:tcW w:w="3969" w:type="dxa"/>
            <w:tcMar/>
            <w:vAlign w:val="center"/>
          </w:tcPr>
          <w:p w:rsidRPr="00EC0519" w:rsidR="00F57473" w:rsidP="00722C8D" w:rsidRDefault="00F57473" w14:paraId="3592BFC7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b/>
                <w:bCs/>
                <w:color w:val="000000" w:themeColor="text1"/>
                <w:sz w:val="16"/>
                <w:szCs w:val="16"/>
              </w:rPr>
            </w:pPr>
            <w:r w:rsidRPr="00EC0519">
              <w:rPr>
                <w:rFonts w:ascii="Outfit" w:hAnsi="Outfit"/>
                <w:b/>
                <w:bCs/>
                <w:color w:val="000000" w:themeColor="text1"/>
                <w:sz w:val="16"/>
                <w:szCs w:val="16"/>
              </w:rPr>
              <w:t>Screens</w:t>
            </w:r>
          </w:p>
          <w:p w:rsidRPr="00EC0519" w:rsidR="009520E2" w:rsidP="00722C8D" w:rsidRDefault="009520E2" w14:paraId="24DAFB81" w14:textId="437625A8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b/>
                <w:bCs/>
                <w:sz w:val="12"/>
                <w:szCs w:val="12"/>
              </w:rPr>
            </w:pPr>
            <w:r w:rsidRPr="00EC0519">
              <w:rPr>
                <w:rFonts w:ascii="Outfit" w:hAnsi="Outfit"/>
                <w:color w:val="000000" w:themeColor="text1"/>
                <w:sz w:val="12"/>
                <w:szCs w:val="12"/>
              </w:rPr>
              <w:t>(As standard all screens will arrive on wheeled floor stands unless the wall mount option is chosen)</w:t>
            </w:r>
          </w:p>
        </w:tc>
        <w:tc>
          <w:tcPr>
            <w:tcW w:w="988" w:type="dxa"/>
            <w:tcMar/>
            <w:vAlign w:val="center"/>
          </w:tcPr>
          <w:p w:rsidRPr="00EC0519" w:rsidR="00F57473" w:rsidP="00722C8D" w:rsidRDefault="00F57473" w14:paraId="7FEF51C9" w14:textId="77777777">
            <w:pPr>
              <w:pStyle w:val="SEGStyle"/>
              <w:numPr>
                <w:ilvl w:val="0"/>
                <w:numId w:val="0"/>
              </w:numPr>
              <w:jc w:val="center"/>
              <w:rPr>
                <w:rFonts w:ascii="Outfit" w:hAnsi="Outfit"/>
                <w:sz w:val="16"/>
                <w:szCs w:val="16"/>
              </w:rPr>
            </w:pPr>
          </w:p>
        </w:tc>
        <w:tc>
          <w:tcPr>
            <w:tcW w:w="1186" w:type="dxa"/>
            <w:tcMar/>
            <w:vAlign w:val="center"/>
          </w:tcPr>
          <w:p w:rsidRPr="00EC0519" w:rsidR="00F57473" w:rsidP="00722C8D" w:rsidRDefault="00F57473" w14:paraId="1B2188A1" w14:textId="77777777">
            <w:pPr>
              <w:pStyle w:val="SEGStyle"/>
              <w:numPr>
                <w:ilvl w:val="0"/>
                <w:numId w:val="0"/>
              </w:numPr>
              <w:jc w:val="center"/>
              <w:rPr>
                <w:rFonts w:ascii="Outfit" w:hAnsi="Outfit"/>
                <w:sz w:val="16"/>
                <w:szCs w:val="16"/>
              </w:rPr>
            </w:pPr>
          </w:p>
        </w:tc>
        <w:tc>
          <w:tcPr>
            <w:tcW w:w="2351" w:type="dxa"/>
            <w:tcMar/>
          </w:tcPr>
          <w:p w:rsidRPr="00EC0519" w:rsidR="00F57473" w:rsidP="00722C8D" w:rsidRDefault="00F57473" w14:paraId="70833EA9" w14:textId="77777777">
            <w:pPr>
              <w:pStyle w:val="SEGStyle"/>
              <w:numPr>
                <w:ilvl w:val="0"/>
                <w:numId w:val="0"/>
              </w:numPr>
              <w:jc w:val="center"/>
              <w:rPr>
                <w:rFonts w:ascii="Outfit" w:hAnsi="Outfit"/>
                <w:sz w:val="16"/>
                <w:szCs w:val="16"/>
              </w:rPr>
            </w:pPr>
          </w:p>
        </w:tc>
      </w:tr>
      <w:tr w:rsidRPr="00EC0519" w:rsidR="00F57473" w:rsidTr="60113577" w14:paraId="62817664" w14:textId="77777777">
        <w:trPr>
          <w:trHeight w:val="247"/>
        </w:trPr>
        <w:tc>
          <w:tcPr>
            <w:tcW w:w="3969" w:type="dxa"/>
            <w:tcMar/>
          </w:tcPr>
          <w:p w:rsidRPr="00EC0519" w:rsidR="00F57473" w:rsidP="00722C8D" w:rsidRDefault="00F57473" w14:paraId="06E6A6CD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  <w:r w:rsidRPr="00EC0519">
              <w:rPr>
                <w:rFonts w:ascii="Outfit" w:hAnsi="Outfit"/>
                <w:sz w:val="16"/>
                <w:szCs w:val="16"/>
              </w:rPr>
              <w:t xml:space="preserve">32” LCD Screen                 </w:t>
            </w:r>
          </w:p>
        </w:tc>
        <w:tc>
          <w:tcPr>
            <w:tcW w:w="988" w:type="dxa"/>
            <w:tcMar/>
          </w:tcPr>
          <w:p w:rsidRPr="00EC0519" w:rsidR="00F57473" w:rsidP="00722C8D" w:rsidRDefault="00F57473" w14:paraId="5999CD81" w14:textId="1218E3A2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  <w:r w:rsidRPr="00EC0519">
              <w:rPr>
                <w:rFonts w:ascii="Outfit" w:hAnsi="Outfit"/>
                <w:sz w:val="16"/>
                <w:szCs w:val="16"/>
              </w:rPr>
              <w:t>£210</w:t>
            </w:r>
          </w:p>
        </w:tc>
        <w:tc>
          <w:tcPr>
            <w:tcW w:w="1186" w:type="dxa"/>
            <w:tcMar/>
          </w:tcPr>
          <w:p w:rsidRPr="00EC0519" w:rsidR="00F57473" w:rsidP="00722C8D" w:rsidRDefault="00F57473" w14:paraId="7C6DAF31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  <w:tc>
          <w:tcPr>
            <w:tcW w:w="2351" w:type="dxa"/>
            <w:tcMar/>
          </w:tcPr>
          <w:p w:rsidRPr="00EC0519" w:rsidR="00F57473" w:rsidP="00722C8D" w:rsidRDefault="00F57473" w14:paraId="16E6E922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</w:tr>
      <w:tr w:rsidRPr="00EC0519" w:rsidR="00F57473" w:rsidTr="60113577" w14:paraId="1CD3F71C" w14:textId="77777777">
        <w:tc>
          <w:tcPr>
            <w:tcW w:w="3969" w:type="dxa"/>
            <w:tcMar/>
          </w:tcPr>
          <w:p w:rsidRPr="00EC0519" w:rsidR="00F57473" w:rsidP="00722C8D" w:rsidRDefault="00F57473" w14:paraId="1BA7C58E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  <w:r w:rsidRPr="00EC0519">
              <w:rPr>
                <w:rFonts w:ascii="Outfit" w:hAnsi="Outfit"/>
                <w:sz w:val="16"/>
                <w:szCs w:val="16"/>
              </w:rPr>
              <w:t xml:space="preserve">43” LCD Screen                 </w:t>
            </w:r>
          </w:p>
        </w:tc>
        <w:tc>
          <w:tcPr>
            <w:tcW w:w="988" w:type="dxa"/>
            <w:tcMar/>
          </w:tcPr>
          <w:p w:rsidRPr="00EC0519" w:rsidR="00F57473" w:rsidP="00722C8D" w:rsidRDefault="00F57473" w14:paraId="0E52894B" w14:textId="30234DE9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  <w:r w:rsidRPr="00EC0519">
              <w:rPr>
                <w:rFonts w:ascii="Outfit" w:hAnsi="Outfit"/>
                <w:sz w:val="16"/>
                <w:szCs w:val="16"/>
              </w:rPr>
              <w:t>£285</w:t>
            </w:r>
          </w:p>
        </w:tc>
        <w:tc>
          <w:tcPr>
            <w:tcW w:w="1186" w:type="dxa"/>
            <w:tcMar/>
          </w:tcPr>
          <w:p w:rsidRPr="00EC0519" w:rsidR="00F57473" w:rsidP="00722C8D" w:rsidRDefault="00F57473" w14:paraId="0F69B846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  <w:tc>
          <w:tcPr>
            <w:tcW w:w="2351" w:type="dxa"/>
            <w:tcMar/>
          </w:tcPr>
          <w:p w:rsidRPr="00EC0519" w:rsidR="00F57473" w:rsidP="00722C8D" w:rsidRDefault="00F57473" w14:paraId="65CF077B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</w:tr>
      <w:tr w:rsidRPr="00EC0519" w:rsidR="00F57473" w:rsidTr="60113577" w14:paraId="0686102D" w14:textId="77777777">
        <w:tc>
          <w:tcPr>
            <w:tcW w:w="3969" w:type="dxa"/>
            <w:tcMar/>
          </w:tcPr>
          <w:p w:rsidRPr="00EC0519" w:rsidR="00F57473" w:rsidP="00722C8D" w:rsidRDefault="00F57473" w14:paraId="0ABBB448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  <w:r w:rsidRPr="00EC0519">
              <w:rPr>
                <w:rFonts w:ascii="Outfit" w:hAnsi="Outfit"/>
                <w:sz w:val="16"/>
                <w:szCs w:val="16"/>
              </w:rPr>
              <w:t>50” LCD Screen</w:t>
            </w:r>
          </w:p>
        </w:tc>
        <w:tc>
          <w:tcPr>
            <w:tcW w:w="988" w:type="dxa"/>
            <w:tcMar/>
          </w:tcPr>
          <w:p w:rsidRPr="00EC0519" w:rsidR="00F57473" w:rsidP="00722C8D" w:rsidRDefault="00F57473" w14:paraId="5DFFF017" w14:textId="79020E19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  <w:r w:rsidRPr="00EC0519">
              <w:rPr>
                <w:rFonts w:ascii="Outfit" w:hAnsi="Outfit"/>
                <w:sz w:val="16"/>
                <w:szCs w:val="16"/>
              </w:rPr>
              <w:t>£405</w:t>
            </w:r>
          </w:p>
        </w:tc>
        <w:tc>
          <w:tcPr>
            <w:tcW w:w="1186" w:type="dxa"/>
            <w:tcMar/>
          </w:tcPr>
          <w:p w:rsidRPr="00EC0519" w:rsidR="00F57473" w:rsidP="00722C8D" w:rsidRDefault="00F57473" w14:paraId="3EAA9C90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  <w:tc>
          <w:tcPr>
            <w:tcW w:w="2351" w:type="dxa"/>
            <w:tcMar/>
          </w:tcPr>
          <w:p w:rsidRPr="00EC0519" w:rsidR="00F57473" w:rsidP="00722C8D" w:rsidRDefault="00F57473" w14:paraId="324523F8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</w:tr>
      <w:tr w:rsidRPr="00EC0519" w:rsidR="00F57473" w:rsidTr="60113577" w14:paraId="21A9B678" w14:textId="77777777">
        <w:tc>
          <w:tcPr>
            <w:tcW w:w="3969" w:type="dxa"/>
            <w:tcMar/>
          </w:tcPr>
          <w:p w:rsidRPr="00EC0519" w:rsidR="00F57473" w:rsidP="00722C8D" w:rsidRDefault="00F57473" w14:paraId="602740EC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  <w:r w:rsidRPr="00EC0519">
              <w:rPr>
                <w:rFonts w:ascii="Outfit" w:hAnsi="Outfit"/>
                <w:sz w:val="16"/>
                <w:szCs w:val="16"/>
              </w:rPr>
              <w:t>55” LCD Screen                </w:t>
            </w:r>
          </w:p>
        </w:tc>
        <w:tc>
          <w:tcPr>
            <w:tcW w:w="988" w:type="dxa"/>
            <w:tcMar/>
          </w:tcPr>
          <w:p w:rsidRPr="00EC0519" w:rsidR="00F57473" w:rsidP="00722C8D" w:rsidRDefault="00F57473" w14:paraId="5CF28EE0" w14:textId="0E553AE6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  <w:r w:rsidRPr="00EC0519">
              <w:rPr>
                <w:rFonts w:ascii="Outfit" w:hAnsi="Outfit"/>
                <w:sz w:val="16"/>
                <w:szCs w:val="16"/>
              </w:rPr>
              <w:t>£495</w:t>
            </w:r>
          </w:p>
        </w:tc>
        <w:tc>
          <w:tcPr>
            <w:tcW w:w="1186" w:type="dxa"/>
            <w:tcMar/>
          </w:tcPr>
          <w:p w:rsidRPr="00EC0519" w:rsidR="00F57473" w:rsidP="00722C8D" w:rsidRDefault="00F57473" w14:paraId="60600BDA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  <w:tc>
          <w:tcPr>
            <w:tcW w:w="2351" w:type="dxa"/>
            <w:tcMar/>
          </w:tcPr>
          <w:p w:rsidRPr="00EC0519" w:rsidR="00F57473" w:rsidP="00722C8D" w:rsidRDefault="00F57473" w14:paraId="5FB39A49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</w:tr>
      <w:tr w:rsidRPr="00EC0519" w:rsidR="00F57473" w:rsidTr="60113577" w14:paraId="5740001D" w14:textId="77777777">
        <w:tc>
          <w:tcPr>
            <w:tcW w:w="3969" w:type="dxa"/>
            <w:tcMar/>
          </w:tcPr>
          <w:p w:rsidRPr="00EC0519" w:rsidR="00F57473" w:rsidP="00722C8D" w:rsidRDefault="00F57473" w14:paraId="06C9E400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  <w:r w:rsidRPr="00EC0519">
              <w:rPr>
                <w:rFonts w:ascii="Outfit" w:hAnsi="Outfit"/>
                <w:sz w:val="16"/>
                <w:szCs w:val="16"/>
              </w:rPr>
              <w:t>65” LCD Screen</w:t>
            </w:r>
          </w:p>
        </w:tc>
        <w:tc>
          <w:tcPr>
            <w:tcW w:w="988" w:type="dxa"/>
            <w:tcMar/>
          </w:tcPr>
          <w:p w:rsidRPr="00EC0519" w:rsidR="00F57473" w:rsidP="00722C8D" w:rsidRDefault="00F57473" w14:paraId="0A3C95A4" w14:textId="57E9D81F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  <w:r w:rsidRPr="60113577" w:rsidR="00F57473">
              <w:rPr>
                <w:rFonts w:ascii="Outfit" w:hAnsi="Outfit"/>
                <w:sz w:val="16"/>
                <w:szCs w:val="16"/>
              </w:rPr>
              <w:t>£5</w:t>
            </w:r>
            <w:r w:rsidRPr="60113577" w:rsidR="7D5D03B0">
              <w:rPr>
                <w:rFonts w:ascii="Outfit" w:hAnsi="Outfit"/>
                <w:sz w:val="16"/>
                <w:szCs w:val="16"/>
              </w:rPr>
              <w:t>80</w:t>
            </w:r>
          </w:p>
        </w:tc>
        <w:tc>
          <w:tcPr>
            <w:tcW w:w="1186" w:type="dxa"/>
            <w:tcMar/>
          </w:tcPr>
          <w:p w:rsidRPr="00EC0519" w:rsidR="00F57473" w:rsidP="00722C8D" w:rsidRDefault="00F57473" w14:paraId="51456C8D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  <w:tc>
          <w:tcPr>
            <w:tcW w:w="2351" w:type="dxa"/>
            <w:tcMar/>
          </w:tcPr>
          <w:p w:rsidRPr="00EC0519" w:rsidR="00F57473" w:rsidP="00722C8D" w:rsidRDefault="00F57473" w14:paraId="6F622AFF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</w:tr>
      <w:tr w:rsidRPr="00EC0519" w:rsidR="00F57473" w:rsidTr="60113577" w14:paraId="167D2032" w14:textId="77777777">
        <w:tc>
          <w:tcPr>
            <w:tcW w:w="3969" w:type="dxa"/>
            <w:tcMar/>
          </w:tcPr>
          <w:p w:rsidRPr="00EC0519" w:rsidR="00F57473" w:rsidP="00722C8D" w:rsidRDefault="00F57473" w14:paraId="4D513E23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  <w:r w:rsidRPr="00EC0519">
              <w:rPr>
                <w:rFonts w:ascii="Outfit" w:hAnsi="Outfit"/>
                <w:sz w:val="16"/>
                <w:szCs w:val="16"/>
              </w:rPr>
              <w:t>75” LCD Screen</w:t>
            </w:r>
          </w:p>
        </w:tc>
        <w:tc>
          <w:tcPr>
            <w:tcW w:w="988" w:type="dxa"/>
            <w:tcMar/>
          </w:tcPr>
          <w:p w:rsidRPr="00EC0519" w:rsidR="00F57473" w:rsidP="00722C8D" w:rsidRDefault="00F57473" w14:paraId="40C9AA3E" w14:textId="0ED3F12E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  <w:r w:rsidRPr="00EC0519">
              <w:rPr>
                <w:rFonts w:ascii="Outfit" w:hAnsi="Outfit"/>
                <w:sz w:val="16"/>
                <w:szCs w:val="16"/>
              </w:rPr>
              <w:t>£1300</w:t>
            </w:r>
          </w:p>
        </w:tc>
        <w:tc>
          <w:tcPr>
            <w:tcW w:w="1186" w:type="dxa"/>
            <w:tcMar/>
          </w:tcPr>
          <w:p w:rsidRPr="00EC0519" w:rsidR="00F57473" w:rsidP="00722C8D" w:rsidRDefault="00F57473" w14:paraId="1394EB16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  <w:tc>
          <w:tcPr>
            <w:tcW w:w="2351" w:type="dxa"/>
            <w:tcMar/>
          </w:tcPr>
          <w:p w:rsidRPr="00EC0519" w:rsidR="00F57473" w:rsidP="00722C8D" w:rsidRDefault="00F57473" w14:paraId="530B674F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</w:tr>
      <w:tr w:rsidRPr="00EC0519" w:rsidR="00F57473" w:rsidTr="60113577" w14:paraId="22D69D05" w14:textId="77777777">
        <w:tc>
          <w:tcPr>
            <w:tcW w:w="3969" w:type="dxa"/>
            <w:tcMar/>
          </w:tcPr>
          <w:p w:rsidRPr="00EC0519" w:rsidR="00F57473" w:rsidP="00722C8D" w:rsidRDefault="00F57473" w14:paraId="5948CBF2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  <w:r w:rsidRPr="00EC0519">
              <w:rPr>
                <w:rFonts w:ascii="Outfit" w:hAnsi="Outfit"/>
                <w:sz w:val="16"/>
                <w:szCs w:val="16"/>
              </w:rPr>
              <w:t>86” LCD Screen</w:t>
            </w:r>
          </w:p>
        </w:tc>
        <w:tc>
          <w:tcPr>
            <w:tcW w:w="988" w:type="dxa"/>
            <w:tcMar/>
          </w:tcPr>
          <w:p w:rsidRPr="00EC0519" w:rsidR="00F57473" w:rsidP="00722C8D" w:rsidRDefault="00F57473" w14:paraId="58C4DC14" w14:textId="3E63F080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  <w:r w:rsidRPr="00EC0519">
              <w:rPr>
                <w:rFonts w:ascii="Outfit" w:hAnsi="Outfit"/>
                <w:sz w:val="16"/>
                <w:szCs w:val="16"/>
              </w:rPr>
              <w:t>£1535</w:t>
            </w:r>
          </w:p>
        </w:tc>
        <w:tc>
          <w:tcPr>
            <w:tcW w:w="1186" w:type="dxa"/>
            <w:tcMar/>
          </w:tcPr>
          <w:p w:rsidRPr="00EC0519" w:rsidR="00F57473" w:rsidP="00722C8D" w:rsidRDefault="00F57473" w14:paraId="133BCAF4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  <w:tc>
          <w:tcPr>
            <w:tcW w:w="2351" w:type="dxa"/>
            <w:tcMar/>
          </w:tcPr>
          <w:p w:rsidRPr="00EC0519" w:rsidR="00F57473" w:rsidP="00722C8D" w:rsidRDefault="00F57473" w14:paraId="77E5A464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</w:tr>
      <w:tr w:rsidRPr="00EC0519" w:rsidR="00F57473" w:rsidTr="60113577" w14:paraId="46CBA819" w14:textId="77777777">
        <w:tc>
          <w:tcPr>
            <w:tcW w:w="3969" w:type="dxa"/>
            <w:tcMar/>
          </w:tcPr>
          <w:p w:rsidRPr="00EC0519" w:rsidR="00F57473" w:rsidP="00722C8D" w:rsidRDefault="00F57473" w14:paraId="1E529565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  <w:r w:rsidRPr="00EC0519">
              <w:rPr>
                <w:rFonts w:ascii="Outfit" w:hAnsi="Outfit"/>
                <w:sz w:val="16"/>
                <w:szCs w:val="16"/>
              </w:rPr>
              <w:t xml:space="preserve">32” Touch Screen </w:t>
            </w:r>
          </w:p>
        </w:tc>
        <w:tc>
          <w:tcPr>
            <w:tcW w:w="988" w:type="dxa"/>
            <w:tcMar/>
          </w:tcPr>
          <w:p w:rsidRPr="00EC0519" w:rsidR="00F57473" w:rsidP="00722C8D" w:rsidRDefault="00F57473" w14:paraId="613A0F98" w14:textId="74988E5E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  <w:r w:rsidRPr="00EC0519">
              <w:rPr>
                <w:rFonts w:ascii="Outfit" w:hAnsi="Outfit"/>
                <w:sz w:val="16"/>
                <w:szCs w:val="16"/>
              </w:rPr>
              <w:t>£430</w:t>
            </w:r>
          </w:p>
        </w:tc>
        <w:tc>
          <w:tcPr>
            <w:tcW w:w="1186" w:type="dxa"/>
            <w:tcMar/>
          </w:tcPr>
          <w:p w:rsidRPr="00EC0519" w:rsidR="00F57473" w:rsidP="00722C8D" w:rsidRDefault="00F57473" w14:paraId="0B751423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  <w:tc>
          <w:tcPr>
            <w:tcW w:w="2351" w:type="dxa"/>
            <w:tcMar/>
          </w:tcPr>
          <w:p w:rsidRPr="00EC0519" w:rsidR="00F57473" w:rsidP="00722C8D" w:rsidRDefault="00F57473" w14:paraId="259234FE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</w:tr>
      <w:tr w:rsidRPr="00EC0519" w:rsidR="00F57473" w:rsidTr="60113577" w14:paraId="75591761" w14:textId="77777777">
        <w:tc>
          <w:tcPr>
            <w:tcW w:w="3969" w:type="dxa"/>
            <w:tcMar/>
          </w:tcPr>
          <w:p w:rsidRPr="00EC0519" w:rsidR="00F57473" w:rsidP="00722C8D" w:rsidRDefault="00F57473" w14:paraId="0DFC8F64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  <w:r w:rsidRPr="00EC0519">
              <w:rPr>
                <w:rFonts w:ascii="Outfit" w:hAnsi="Outfit"/>
                <w:sz w:val="16"/>
                <w:szCs w:val="16"/>
              </w:rPr>
              <w:t>49” Touch Screen</w:t>
            </w:r>
          </w:p>
        </w:tc>
        <w:tc>
          <w:tcPr>
            <w:tcW w:w="988" w:type="dxa"/>
            <w:tcMar/>
          </w:tcPr>
          <w:p w:rsidRPr="00EC0519" w:rsidR="00F57473" w:rsidP="00722C8D" w:rsidRDefault="00F57473" w14:paraId="2D15ADAC" w14:textId="656C3D0F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  <w:r w:rsidRPr="00EC0519">
              <w:rPr>
                <w:rFonts w:ascii="Outfit" w:hAnsi="Outfit"/>
                <w:sz w:val="16"/>
                <w:szCs w:val="16"/>
              </w:rPr>
              <w:t>£730</w:t>
            </w:r>
          </w:p>
        </w:tc>
        <w:tc>
          <w:tcPr>
            <w:tcW w:w="1186" w:type="dxa"/>
            <w:tcMar/>
          </w:tcPr>
          <w:p w:rsidRPr="00EC0519" w:rsidR="00F57473" w:rsidP="00722C8D" w:rsidRDefault="00F57473" w14:paraId="33B457C2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  <w:tc>
          <w:tcPr>
            <w:tcW w:w="2351" w:type="dxa"/>
            <w:tcMar/>
          </w:tcPr>
          <w:p w:rsidRPr="00EC0519" w:rsidR="00F57473" w:rsidP="00722C8D" w:rsidRDefault="00F57473" w14:paraId="289770C4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</w:tr>
      <w:tr w:rsidRPr="00EC0519" w:rsidR="00F57473" w:rsidTr="60113577" w14:paraId="0E5F2CCB" w14:textId="77777777">
        <w:tc>
          <w:tcPr>
            <w:tcW w:w="3969" w:type="dxa"/>
            <w:tcMar/>
          </w:tcPr>
          <w:p w:rsidRPr="00EC0519" w:rsidR="00F57473" w:rsidP="00722C8D" w:rsidRDefault="00F57473" w14:paraId="75E2DB26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  <w:r w:rsidRPr="00EC0519">
              <w:rPr>
                <w:rFonts w:ascii="Outfit" w:hAnsi="Outfit"/>
                <w:sz w:val="16"/>
                <w:szCs w:val="16"/>
              </w:rPr>
              <w:t>55” Touch Screen</w:t>
            </w:r>
          </w:p>
        </w:tc>
        <w:tc>
          <w:tcPr>
            <w:tcW w:w="988" w:type="dxa"/>
            <w:tcMar/>
          </w:tcPr>
          <w:p w:rsidRPr="00EC0519" w:rsidR="00F57473" w:rsidP="00722C8D" w:rsidRDefault="00F57473" w14:paraId="1AFE24D6" w14:textId="25D74D3C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  <w:r w:rsidRPr="00EC0519">
              <w:rPr>
                <w:rFonts w:ascii="Outfit" w:hAnsi="Outfit"/>
                <w:sz w:val="16"/>
                <w:szCs w:val="16"/>
              </w:rPr>
              <w:t>£675</w:t>
            </w:r>
          </w:p>
        </w:tc>
        <w:tc>
          <w:tcPr>
            <w:tcW w:w="1186" w:type="dxa"/>
            <w:tcMar/>
          </w:tcPr>
          <w:p w:rsidRPr="00EC0519" w:rsidR="00F57473" w:rsidP="00722C8D" w:rsidRDefault="00F57473" w14:paraId="22D7EC1A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  <w:tc>
          <w:tcPr>
            <w:tcW w:w="2351" w:type="dxa"/>
            <w:tcMar/>
          </w:tcPr>
          <w:p w:rsidRPr="00EC0519" w:rsidR="00F57473" w:rsidP="00722C8D" w:rsidRDefault="00F57473" w14:paraId="50896A6D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</w:tr>
      <w:tr w:rsidRPr="00EC0519" w:rsidR="00F57473" w:rsidTr="60113577" w14:paraId="5E41ECD2" w14:textId="77777777">
        <w:tc>
          <w:tcPr>
            <w:tcW w:w="3969" w:type="dxa"/>
            <w:tcMar/>
          </w:tcPr>
          <w:p w:rsidRPr="00EC0519" w:rsidR="00F57473" w:rsidP="00722C8D" w:rsidRDefault="00F57473" w14:paraId="74462E67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  <w:r w:rsidRPr="00EC0519">
              <w:rPr>
                <w:rFonts w:ascii="Outfit" w:hAnsi="Outfit"/>
                <w:sz w:val="16"/>
                <w:szCs w:val="16"/>
              </w:rPr>
              <w:t>65” Touch Screen</w:t>
            </w:r>
          </w:p>
        </w:tc>
        <w:tc>
          <w:tcPr>
            <w:tcW w:w="988" w:type="dxa"/>
            <w:tcMar/>
          </w:tcPr>
          <w:p w:rsidRPr="00EC0519" w:rsidR="00F57473" w:rsidP="00722C8D" w:rsidRDefault="00F57473" w14:paraId="436F0A46" w14:textId="6D72B520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  <w:r w:rsidRPr="00EC0519">
              <w:rPr>
                <w:rFonts w:ascii="Outfit" w:hAnsi="Outfit"/>
                <w:sz w:val="16"/>
                <w:szCs w:val="16"/>
              </w:rPr>
              <w:t>£1176</w:t>
            </w:r>
          </w:p>
        </w:tc>
        <w:tc>
          <w:tcPr>
            <w:tcW w:w="1186" w:type="dxa"/>
            <w:tcMar/>
          </w:tcPr>
          <w:p w:rsidRPr="00EC0519" w:rsidR="00F57473" w:rsidP="00722C8D" w:rsidRDefault="00F57473" w14:paraId="15E9E5A4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  <w:tc>
          <w:tcPr>
            <w:tcW w:w="2351" w:type="dxa"/>
            <w:tcMar/>
          </w:tcPr>
          <w:p w:rsidRPr="00EC0519" w:rsidR="00F57473" w:rsidP="00722C8D" w:rsidRDefault="00F57473" w14:paraId="491B7F9F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</w:tr>
      <w:tr w:rsidRPr="00EC0519" w:rsidR="00F57473" w:rsidTr="60113577" w14:paraId="102E56FA" w14:textId="77777777">
        <w:tc>
          <w:tcPr>
            <w:tcW w:w="3969" w:type="dxa"/>
            <w:tcMar/>
          </w:tcPr>
          <w:p w:rsidRPr="00EC0519" w:rsidR="00F57473" w:rsidP="00F57473" w:rsidRDefault="00F57473" w14:paraId="7D6EE4EA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b/>
                <w:bCs/>
                <w:sz w:val="12"/>
                <w:szCs w:val="12"/>
              </w:rPr>
            </w:pPr>
            <w:r w:rsidRPr="00EC0519">
              <w:rPr>
                <w:rFonts w:ascii="Outfit" w:hAnsi="Outfit"/>
                <w:b/>
                <w:bCs/>
                <w:sz w:val="16"/>
                <w:szCs w:val="16"/>
              </w:rPr>
              <w:t>Wall Mounting</w:t>
            </w:r>
          </w:p>
          <w:p w:rsidR="00EC0519" w:rsidP="00F57473" w:rsidRDefault="00F57473" w14:paraId="0841966A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2"/>
                <w:szCs w:val="12"/>
              </w:rPr>
            </w:pPr>
            <w:r w:rsidRPr="00EC0519">
              <w:rPr>
                <w:rFonts w:ascii="Outfit" w:hAnsi="Outfit"/>
                <w:sz w:val="12"/>
                <w:szCs w:val="12"/>
              </w:rPr>
              <w:t xml:space="preserve">This fee only covers the installation of the wall mounted screen. </w:t>
            </w:r>
          </w:p>
          <w:p w:rsidRPr="00EC0519" w:rsidR="00F57473" w:rsidP="00F57473" w:rsidRDefault="00F57473" w14:paraId="09EAADBB" w14:textId="69AF61A3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  <w:r w:rsidRPr="00EC0519">
              <w:rPr>
                <w:rFonts w:ascii="Outfit" w:hAnsi="Outfit"/>
                <w:sz w:val="12"/>
                <w:szCs w:val="12"/>
              </w:rPr>
              <w:t>Please ensure you contact your stand builders to arrange a wall mount reinforcement, as wall mounting cannot commence without this.</w:t>
            </w:r>
            <w:r w:rsidRPr="00EC0519">
              <w:rPr>
                <w:rFonts w:ascii="Outfit" w:hAnsi="Outfit"/>
                <w:sz w:val="16"/>
                <w:szCs w:val="16"/>
              </w:rPr>
              <w:t xml:space="preserve"> </w:t>
            </w:r>
          </w:p>
        </w:tc>
        <w:tc>
          <w:tcPr>
            <w:tcW w:w="988" w:type="dxa"/>
            <w:tcMar/>
          </w:tcPr>
          <w:p w:rsidRPr="00EC0519" w:rsidR="00F57473" w:rsidP="00F57473" w:rsidRDefault="00F57473" w14:paraId="0B179CAE" w14:textId="12F7CB7E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  <w:r w:rsidRPr="00EC0519">
              <w:rPr>
                <w:rFonts w:ascii="Outfit" w:hAnsi="Outfit"/>
                <w:sz w:val="16"/>
                <w:szCs w:val="16"/>
              </w:rPr>
              <w:t>£15</w:t>
            </w:r>
          </w:p>
        </w:tc>
        <w:tc>
          <w:tcPr>
            <w:tcW w:w="1186" w:type="dxa"/>
            <w:tcMar/>
          </w:tcPr>
          <w:p w:rsidRPr="00EC0519" w:rsidR="00F57473" w:rsidP="00672A8F" w:rsidRDefault="00F57473" w14:paraId="23E2661A" w14:textId="47465ED0">
            <w:pPr>
              <w:pStyle w:val="SEGStyle"/>
              <w:numPr>
                <w:ilvl w:val="0"/>
                <w:numId w:val="0"/>
              </w:numPr>
              <w:jc w:val="center"/>
              <w:rPr>
                <w:rFonts w:ascii="Outfit" w:hAnsi="Outfit"/>
                <w:sz w:val="16"/>
                <w:szCs w:val="16"/>
              </w:rPr>
            </w:pPr>
            <w:r w:rsidRPr="00EC0519">
              <w:rPr>
                <w:rFonts w:ascii="Outfit" w:hAnsi="Outfit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2351" w:type="dxa"/>
            <w:tcMar/>
          </w:tcPr>
          <w:p w:rsidRPr="00EC0519" w:rsidR="00F57473" w:rsidP="00EC0519" w:rsidRDefault="00F57473" w14:paraId="71B03AAF" w14:textId="77777777">
            <w:pPr>
              <w:pStyle w:val="SEGStyle"/>
              <w:numPr>
                <w:ilvl w:val="0"/>
                <w:numId w:val="0"/>
              </w:numPr>
              <w:jc w:val="center"/>
              <w:rPr>
                <w:rFonts w:ascii="Outfit" w:hAnsi="Outfit"/>
                <w:sz w:val="12"/>
                <w:szCs w:val="12"/>
              </w:rPr>
            </w:pPr>
            <w:r w:rsidRPr="00EC0519">
              <w:rPr>
                <w:rFonts w:ascii="Outfit" w:hAnsi="Outfit"/>
                <w:b/>
                <w:bCs/>
                <w:sz w:val="16"/>
                <w:szCs w:val="16"/>
              </w:rPr>
              <w:t>No</w:t>
            </w:r>
          </w:p>
          <w:p w:rsidRPr="00EC0519" w:rsidR="00F57473" w:rsidP="00EC0519" w:rsidRDefault="00F57473" w14:paraId="3F73B156" w14:textId="10C845B6">
            <w:pPr>
              <w:pStyle w:val="SEGStyle"/>
              <w:numPr>
                <w:ilvl w:val="0"/>
                <w:numId w:val="0"/>
              </w:numPr>
              <w:jc w:val="center"/>
              <w:rPr>
                <w:rFonts w:ascii="Outfit" w:hAnsi="Outfit"/>
                <w:sz w:val="16"/>
                <w:szCs w:val="16"/>
              </w:rPr>
            </w:pPr>
            <w:r w:rsidRPr="00EC0519">
              <w:rPr>
                <w:rFonts w:ascii="Outfit" w:hAnsi="Outfit"/>
                <w:sz w:val="12"/>
                <w:szCs w:val="12"/>
              </w:rPr>
              <w:t>(I’m happy with a floor stand)</w:t>
            </w:r>
          </w:p>
        </w:tc>
      </w:tr>
      <w:tr w:rsidRPr="00EC0519" w:rsidR="00F57473" w:rsidTr="60113577" w14:paraId="2121BED0" w14:textId="77777777">
        <w:tc>
          <w:tcPr>
            <w:tcW w:w="3969" w:type="dxa"/>
            <w:tcMar/>
          </w:tcPr>
          <w:p w:rsidRPr="00EC0519" w:rsidR="00F57473" w:rsidP="00722C8D" w:rsidRDefault="00F57473" w14:paraId="2227285B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b/>
                <w:bCs/>
                <w:sz w:val="16"/>
                <w:szCs w:val="16"/>
              </w:rPr>
            </w:pPr>
            <w:r w:rsidRPr="00EC0519">
              <w:rPr>
                <w:rFonts w:ascii="Outfit" w:hAnsi="Outfit"/>
                <w:b/>
                <w:bCs/>
                <w:color w:val="000000" w:themeColor="text1"/>
                <w:sz w:val="16"/>
                <w:szCs w:val="16"/>
              </w:rPr>
              <w:t>Extras</w:t>
            </w:r>
          </w:p>
        </w:tc>
        <w:tc>
          <w:tcPr>
            <w:tcW w:w="988" w:type="dxa"/>
            <w:tcMar/>
          </w:tcPr>
          <w:p w:rsidRPr="00EC0519" w:rsidR="00F57473" w:rsidP="00722C8D" w:rsidRDefault="00F57473" w14:paraId="5343EC65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  <w:tc>
          <w:tcPr>
            <w:tcW w:w="1186" w:type="dxa"/>
            <w:tcMar/>
          </w:tcPr>
          <w:p w:rsidRPr="00EC0519" w:rsidR="00F57473" w:rsidP="00722C8D" w:rsidRDefault="00F57473" w14:paraId="6FD0C783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  <w:tc>
          <w:tcPr>
            <w:tcW w:w="2351" w:type="dxa"/>
            <w:tcMar/>
          </w:tcPr>
          <w:p w:rsidRPr="00EC0519" w:rsidR="00F57473" w:rsidP="00722C8D" w:rsidRDefault="00F57473" w14:paraId="3782F137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</w:tr>
      <w:tr w:rsidRPr="00EC0519" w:rsidR="00F57473" w:rsidTr="60113577" w14:paraId="5428EE2A" w14:textId="77777777">
        <w:tc>
          <w:tcPr>
            <w:tcW w:w="3969" w:type="dxa"/>
            <w:tcMar/>
          </w:tcPr>
          <w:p w:rsidRPr="00EC0519" w:rsidR="00F57473" w:rsidP="00722C8D" w:rsidRDefault="00F57473" w14:paraId="26A1EF88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  <w:r w:rsidRPr="00EC0519">
              <w:rPr>
                <w:rFonts w:ascii="Outfit" w:hAnsi="Outfit"/>
                <w:sz w:val="16"/>
                <w:szCs w:val="16"/>
              </w:rPr>
              <w:t xml:space="preserve">Shelf for Floor Stand </w:t>
            </w:r>
          </w:p>
        </w:tc>
        <w:tc>
          <w:tcPr>
            <w:tcW w:w="988" w:type="dxa"/>
            <w:tcMar/>
          </w:tcPr>
          <w:p w:rsidRPr="00EC0519" w:rsidR="00F57473" w:rsidP="00722C8D" w:rsidRDefault="00F57473" w14:paraId="2D6EF033" w14:textId="1524CEF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  <w:r w:rsidRPr="00EC0519">
              <w:rPr>
                <w:rFonts w:ascii="Outfit" w:hAnsi="Outfit"/>
                <w:sz w:val="16"/>
                <w:szCs w:val="16"/>
              </w:rPr>
              <w:t>£35</w:t>
            </w:r>
          </w:p>
        </w:tc>
        <w:tc>
          <w:tcPr>
            <w:tcW w:w="1186" w:type="dxa"/>
            <w:tcMar/>
          </w:tcPr>
          <w:p w:rsidRPr="00EC0519" w:rsidR="00F57473" w:rsidP="00722C8D" w:rsidRDefault="00F57473" w14:paraId="1401AC6C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  <w:tc>
          <w:tcPr>
            <w:tcW w:w="2351" w:type="dxa"/>
            <w:tcMar/>
          </w:tcPr>
          <w:p w:rsidRPr="00EC0519" w:rsidR="00F57473" w:rsidP="00722C8D" w:rsidRDefault="00F57473" w14:paraId="1F40612F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</w:tr>
      <w:tr w:rsidRPr="00EC0519" w:rsidR="00F57473" w:rsidTr="60113577" w14:paraId="00AF8438" w14:textId="77777777">
        <w:tc>
          <w:tcPr>
            <w:tcW w:w="3969" w:type="dxa"/>
            <w:tcMar/>
          </w:tcPr>
          <w:p w:rsidRPr="00EC0519" w:rsidR="00F57473" w:rsidP="00722C8D" w:rsidRDefault="00F57473" w14:paraId="41459BD9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  <w:r w:rsidRPr="00EC0519">
              <w:rPr>
                <w:rFonts w:ascii="Outfit" w:hAnsi="Outfit"/>
                <w:sz w:val="16"/>
                <w:szCs w:val="16"/>
              </w:rPr>
              <w:t xml:space="preserve">NUC Mini PC </w:t>
            </w:r>
          </w:p>
        </w:tc>
        <w:tc>
          <w:tcPr>
            <w:tcW w:w="988" w:type="dxa"/>
            <w:tcMar/>
          </w:tcPr>
          <w:p w:rsidRPr="00EC0519" w:rsidR="00F57473" w:rsidP="00722C8D" w:rsidRDefault="00F57473" w14:paraId="26789E76" w14:textId="66CFA304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  <w:r w:rsidRPr="00EC0519">
              <w:rPr>
                <w:rFonts w:ascii="Outfit" w:hAnsi="Outfit"/>
                <w:sz w:val="16"/>
                <w:szCs w:val="16"/>
              </w:rPr>
              <w:t>£180</w:t>
            </w:r>
          </w:p>
        </w:tc>
        <w:tc>
          <w:tcPr>
            <w:tcW w:w="1186" w:type="dxa"/>
            <w:tcMar/>
          </w:tcPr>
          <w:p w:rsidRPr="00EC0519" w:rsidR="00F57473" w:rsidP="00722C8D" w:rsidRDefault="00F57473" w14:paraId="7C63EB68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  <w:tc>
          <w:tcPr>
            <w:tcW w:w="2351" w:type="dxa"/>
            <w:tcMar/>
          </w:tcPr>
          <w:p w:rsidRPr="00EC0519" w:rsidR="00F57473" w:rsidP="00722C8D" w:rsidRDefault="00F57473" w14:paraId="204AED1E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</w:tr>
      <w:tr w:rsidRPr="00EC0519" w:rsidR="00F57473" w:rsidTr="60113577" w14:paraId="26012529" w14:textId="77777777">
        <w:tc>
          <w:tcPr>
            <w:tcW w:w="3969" w:type="dxa"/>
            <w:tcMar/>
          </w:tcPr>
          <w:p w:rsidRPr="00EC0519" w:rsidR="00F57473" w:rsidP="00722C8D" w:rsidRDefault="00F57473" w14:paraId="686FFF3B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b/>
                <w:bCs/>
                <w:sz w:val="16"/>
                <w:szCs w:val="16"/>
              </w:rPr>
            </w:pPr>
            <w:r w:rsidRPr="00EC0519">
              <w:rPr>
                <w:rFonts w:ascii="Outfit" w:hAnsi="Outfit"/>
                <w:b/>
                <w:bCs/>
                <w:color w:val="000000" w:themeColor="text1"/>
                <w:sz w:val="16"/>
                <w:szCs w:val="16"/>
              </w:rPr>
              <w:t>Playback Equipment</w:t>
            </w:r>
          </w:p>
        </w:tc>
        <w:tc>
          <w:tcPr>
            <w:tcW w:w="988" w:type="dxa"/>
            <w:tcMar/>
          </w:tcPr>
          <w:p w:rsidRPr="00EC0519" w:rsidR="00F57473" w:rsidP="00722C8D" w:rsidRDefault="00F57473" w14:paraId="2B9F5EB1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  <w:tc>
          <w:tcPr>
            <w:tcW w:w="1186" w:type="dxa"/>
            <w:tcMar/>
          </w:tcPr>
          <w:p w:rsidRPr="00EC0519" w:rsidR="00F57473" w:rsidP="00722C8D" w:rsidRDefault="00F57473" w14:paraId="1C006C97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  <w:tc>
          <w:tcPr>
            <w:tcW w:w="2351" w:type="dxa"/>
            <w:tcMar/>
          </w:tcPr>
          <w:p w:rsidRPr="00EC0519" w:rsidR="00F57473" w:rsidP="00722C8D" w:rsidRDefault="00F57473" w14:paraId="5752B0D9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</w:tr>
      <w:tr w:rsidRPr="00EC0519" w:rsidR="00F57473" w:rsidTr="60113577" w14:paraId="48C9D624" w14:textId="77777777">
        <w:tc>
          <w:tcPr>
            <w:tcW w:w="3969" w:type="dxa"/>
            <w:tcMar/>
          </w:tcPr>
          <w:p w:rsidRPr="00EC0519" w:rsidR="00F57473" w:rsidP="00722C8D" w:rsidRDefault="00F57473" w14:paraId="14FB6D44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  <w:r w:rsidRPr="00EC0519">
              <w:rPr>
                <w:rFonts w:ascii="Outfit" w:hAnsi="Outfit"/>
                <w:sz w:val="16"/>
                <w:szCs w:val="16"/>
              </w:rPr>
              <w:t>Windows Laptop (standard)</w:t>
            </w:r>
          </w:p>
        </w:tc>
        <w:tc>
          <w:tcPr>
            <w:tcW w:w="988" w:type="dxa"/>
            <w:tcMar/>
          </w:tcPr>
          <w:p w:rsidRPr="00EC0519" w:rsidR="00F57473" w:rsidP="00722C8D" w:rsidRDefault="00F57473" w14:paraId="0C9B753D" w14:textId="132441FF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  <w:r w:rsidRPr="00EC0519">
              <w:rPr>
                <w:rFonts w:ascii="Outfit" w:hAnsi="Outfit"/>
                <w:sz w:val="16"/>
                <w:szCs w:val="16"/>
              </w:rPr>
              <w:t>£235</w:t>
            </w:r>
          </w:p>
        </w:tc>
        <w:tc>
          <w:tcPr>
            <w:tcW w:w="1186" w:type="dxa"/>
            <w:tcMar/>
          </w:tcPr>
          <w:p w:rsidRPr="00EC0519" w:rsidR="00F57473" w:rsidP="00722C8D" w:rsidRDefault="00F57473" w14:paraId="42ED6D17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  <w:tc>
          <w:tcPr>
            <w:tcW w:w="2351" w:type="dxa"/>
            <w:tcMar/>
          </w:tcPr>
          <w:p w:rsidRPr="00EC0519" w:rsidR="00F57473" w:rsidP="00722C8D" w:rsidRDefault="00F57473" w14:paraId="297EF395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</w:tr>
      <w:tr w:rsidRPr="00EC0519" w:rsidR="00F57473" w:rsidTr="60113577" w14:paraId="6A740498" w14:textId="77777777">
        <w:tc>
          <w:tcPr>
            <w:tcW w:w="3969" w:type="dxa"/>
            <w:tcMar/>
          </w:tcPr>
          <w:p w:rsidRPr="00EC0519" w:rsidR="00F57473" w:rsidP="00722C8D" w:rsidRDefault="00F57473" w14:paraId="0228EC83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  <w:r w:rsidRPr="00EC0519">
              <w:rPr>
                <w:rFonts w:ascii="Outfit" w:hAnsi="Outfit"/>
                <w:sz w:val="16"/>
                <w:szCs w:val="16"/>
              </w:rPr>
              <w:t>iPad</w:t>
            </w:r>
          </w:p>
        </w:tc>
        <w:tc>
          <w:tcPr>
            <w:tcW w:w="988" w:type="dxa"/>
            <w:tcMar/>
          </w:tcPr>
          <w:p w:rsidRPr="00EC0519" w:rsidR="00F57473" w:rsidP="00722C8D" w:rsidRDefault="00F57473" w14:paraId="7706115D" w14:textId="3FE8BB60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  <w:r w:rsidRPr="00EC0519">
              <w:rPr>
                <w:rFonts w:ascii="Outfit" w:hAnsi="Outfit"/>
                <w:sz w:val="16"/>
                <w:szCs w:val="16"/>
              </w:rPr>
              <w:t>£175</w:t>
            </w:r>
          </w:p>
        </w:tc>
        <w:tc>
          <w:tcPr>
            <w:tcW w:w="1186" w:type="dxa"/>
            <w:tcMar/>
          </w:tcPr>
          <w:p w:rsidRPr="00EC0519" w:rsidR="00F57473" w:rsidP="00722C8D" w:rsidRDefault="00F57473" w14:paraId="3ED50A55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  <w:tc>
          <w:tcPr>
            <w:tcW w:w="2351" w:type="dxa"/>
            <w:tcMar/>
          </w:tcPr>
          <w:p w:rsidRPr="00EC0519" w:rsidR="00F57473" w:rsidP="00722C8D" w:rsidRDefault="00F57473" w14:paraId="0DFA3EB7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</w:tr>
      <w:tr w:rsidRPr="00EC0519" w:rsidR="00F57473" w:rsidTr="60113577" w14:paraId="66D919EE" w14:textId="77777777">
        <w:tc>
          <w:tcPr>
            <w:tcW w:w="3969" w:type="dxa"/>
            <w:tcMar/>
          </w:tcPr>
          <w:p w:rsidRPr="00EC0519" w:rsidR="00F57473" w:rsidP="00722C8D" w:rsidRDefault="00F57473" w14:paraId="7FE12769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  <w:r w:rsidRPr="00EC0519">
              <w:rPr>
                <w:rFonts w:ascii="Outfit" w:hAnsi="Outfit"/>
                <w:sz w:val="16"/>
                <w:szCs w:val="16"/>
              </w:rPr>
              <w:t>iPad Floor/Table Stands</w:t>
            </w:r>
          </w:p>
        </w:tc>
        <w:tc>
          <w:tcPr>
            <w:tcW w:w="988" w:type="dxa"/>
            <w:tcMar/>
          </w:tcPr>
          <w:p w:rsidRPr="00EC0519" w:rsidR="00F57473" w:rsidP="00722C8D" w:rsidRDefault="00F57473" w14:paraId="7BB1F26F" w14:textId="16D564CD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  <w:r w:rsidRPr="00EC0519">
              <w:rPr>
                <w:rFonts w:ascii="Outfit" w:hAnsi="Outfit"/>
                <w:sz w:val="16"/>
                <w:szCs w:val="16"/>
              </w:rPr>
              <w:t>£PO</w:t>
            </w:r>
            <w:r w:rsidR="00C50D49">
              <w:rPr>
                <w:rFonts w:ascii="Outfit" w:hAnsi="Outfit"/>
                <w:sz w:val="16"/>
                <w:szCs w:val="16"/>
              </w:rPr>
              <w:t>R</w:t>
            </w:r>
          </w:p>
        </w:tc>
        <w:tc>
          <w:tcPr>
            <w:tcW w:w="1186" w:type="dxa"/>
            <w:tcMar/>
          </w:tcPr>
          <w:p w:rsidRPr="00EC0519" w:rsidR="00F57473" w:rsidP="00722C8D" w:rsidRDefault="00F57473" w14:paraId="74AE7FF0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  <w:tc>
          <w:tcPr>
            <w:tcW w:w="2351" w:type="dxa"/>
            <w:tcMar/>
          </w:tcPr>
          <w:p w:rsidRPr="00EC0519" w:rsidR="00F57473" w:rsidP="00722C8D" w:rsidRDefault="00F57473" w14:paraId="656EFE84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</w:tr>
      <w:tr w:rsidRPr="00EC0519" w:rsidR="00F57473" w:rsidTr="60113577" w14:paraId="24049473" w14:textId="77777777">
        <w:tc>
          <w:tcPr>
            <w:tcW w:w="3969" w:type="dxa"/>
            <w:tcMar/>
          </w:tcPr>
          <w:p w:rsidRPr="00EC0519" w:rsidR="00F57473" w:rsidP="00722C8D" w:rsidRDefault="00F57473" w14:paraId="31C4BE04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b/>
                <w:bCs/>
                <w:sz w:val="16"/>
                <w:szCs w:val="16"/>
              </w:rPr>
            </w:pPr>
            <w:r w:rsidRPr="00EC0519">
              <w:rPr>
                <w:rFonts w:ascii="Outfit" w:hAnsi="Outfit"/>
                <w:b/>
                <w:bCs/>
                <w:color w:val="000000" w:themeColor="text1"/>
                <w:sz w:val="16"/>
                <w:szCs w:val="16"/>
              </w:rPr>
              <w:t>Stand Audio Options</w:t>
            </w:r>
          </w:p>
        </w:tc>
        <w:tc>
          <w:tcPr>
            <w:tcW w:w="988" w:type="dxa"/>
            <w:tcMar/>
          </w:tcPr>
          <w:p w:rsidRPr="00EC0519" w:rsidR="00F57473" w:rsidP="00722C8D" w:rsidRDefault="00F57473" w14:paraId="63BA7146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  <w:tc>
          <w:tcPr>
            <w:tcW w:w="1186" w:type="dxa"/>
            <w:tcMar/>
          </w:tcPr>
          <w:p w:rsidRPr="00EC0519" w:rsidR="00F57473" w:rsidP="00722C8D" w:rsidRDefault="00F57473" w14:paraId="029871C3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  <w:tc>
          <w:tcPr>
            <w:tcW w:w="2351" w:type="dxa"/>
            <w:tcMar/>
          </w:tcPr>
          <w:p w:rsidRPr="00EC0519" w:rsidR="00F57473" w:rsidP="00722C8D" w:rsidRDefault="00F57473" w14:paraId="2D50E576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</w:tr>
      <w:tr w:rsidRPr="00EC0519" w:rsidR="00F57473" w:rsidTr="60113577" w14:paraId="205D5E88" w14:textId="77777777">
        <w:tc>
          <w:tcPr>
            <w:tcW w:w="3969" w:type="dxa"/>
            <w:tcMar/>
          </w:tcPr>
          <w:p w:rsidRPr="00EC0519" w:rsidR="00F57473" w:rsidP="00722C8D" w:rsidRDefault="00F57473" w14:paraId="5EBFD4BF" w14:textId="77777777">
            <w:pPr>
              <w:rPr>
                <w:rFonts w:ascii="Outfit" w:hAnsi="Outfit" w:cs="Arial"/>
                <w:sz w:val="16"/>
                <w:szCs w:val="16"/>
              </w:rPr>
            </w:pPr>
            <w:r w:rsidRPr="00EC0519">
              <w:rPr>
                <w:rFonts w:ascii="Outfit" w:hAnsi="Outfit" w:cs="Arial"/>
                <w:sz w:val="16"/>
                <w:szCs w:val="16"/>
              </w:rPr>
              <w:t xml:space="preserve">2 Speaker PA System </w:t>
            </w:r>
          </w:p>
        </w:tc>
        <w:tc>
          <w:tcPr>
            <w:tcW w:w="988" w:type="dxa"/>
            <w:tcMar/>
          </w:tcPr>
          <w:p w:rsidRPr="00EC0519" w:rsidR="00F57473" w:rsidP="00722C8D" w:rsidRDefault="00F57473" w14:paraId="00517C7B" w14:textId="4D5A8DDF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  <w:r w:rsidRPr="00EC0519">
              <w:rPr>
                <w:rFonts w:ascii="Outfit" w:hAnsi="Outfit" w:cs="Arial"/>
                <w:sz w:val="16"/>
                <w:szCs w:val="16"/>
              </w:rPr>
              <w:t>£430</w:t>
            </w:r>
          </w:p>
        </w:tc>
        <w:tc>
          <w:tcPr>
            <w:tcW w:w="1186" w:type="dxa"/>
            <w:tcMar/>
          </w:tcPr>
          <w:p w:rsidRPr="00EC0519" w:rsidR="00F57473" w:rsidP="00722C8D" w:rsidRDefault="00F57473" w14:paraId="51212D09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  <w:tc>
          <w:tcPr>
            <w:tcW w:w="2351" w:type="dxa"/>
            <w:tcMar/>
          </w:tcPr>
          <w:p w:rsidRPr="00EC0519" w:rsidR="00F57473" w:rsidP="00722C8D" w:rsidRDefault="00F57473" w14:paraId="00C98E83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</w:tr>
      <w:tr w:rsidRPr="00EC0519" w:rsidR="00F57473" w:rsidTr="60113577" w14:paraId="313BE97D" w14:textId="77777777">
        <w:tc>
          <w:tcPr>
            <w:tcW w:w="3969" w:type="dxa"/>
            <w:tcMar/>
          </w:tcPr>
          <w:p w:rsidRPr="00EC0519" w:rsidR="00F57473" w:rsidP="00722C8D" w:rsidRDefault="00F57473" w14:paraId="3900551C" w14:textId="77777777">
            <w:pPr>
              <w:rPr>
                <w:rFonts w:ascii="Outfit" w:hAnsi="Outfit" w:cs="Arial"/>
                <w:sz w:val="16"/>
                <w:szCs w:val="16"/>
              </w:rPr>
            </w:pPr>
            <w:r w:rsidRPr="00EC0519">
              <w:rPr>
                <w:rFonts w:ascii="Outfit" w:hAnsi="Outfit" w:cs="Arial"/>
                <w:sz w:val="16"/>
                <w:szCs w:val="16"/>
              </w:rPr>
              <w:t xml:space="preserve">4 Speaker PA System </w:t>
            </w:r>
          </w:p>
        </w:tc>
        <w:tc>
          <w:tcPr>
            <w:tcW w:w="988" w:type="dxa"/>
            <w:tcMar/>
          </w:tcPr>
          <w:p w:rsidRPr="00EC0519" w:rsidR="00F57473" w:rsidP="00722C8D" w:rsidRDefault="00F57473" w14:paraId="5CCDD482" w14:textId="7A37E1A2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  <w:r w:rsidRPr="00EC0519">
              <w:rPr>
                <w:rFonts w:ascii="Outfit" w:hAnsi="Outfit" w:cs="Arial"/>
                <w:sz w:val="16"/>
                <w:szCs w:val="16"/>
              </w:rPr>
              <w:t>£498</w:t>
            </w:r>
          </w:p>
        </w:tc>
        <w:tc>
          <w:tcPr>
            <w:tcW w:w="1186" w:type="dxa"/>
            <w:tcMar/>
          </w:tcPr>
          <w:p w:rsidRPr="00EC0519" w:rsidR="00F57473" w:rsidP="00722C8D" w:rsidRDefault="00F57473" w14:paraId="5F5E680D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  <w:tc>
          <w:tcPr>
            <w:tcW w:w="2351" w:type="dxa"/>
            <w:tcMar/>
          </w:tcPr>
          <w:p w:rsidRPr="00EC0519" w:rsidR="00F57473" w:rsidP="00722C8D" w:rsidRDefault="00F57473" w14:paraId="43CA98FC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</w:tr>
      <w:tr w:rsidRPr="00EC0519" w:rsidR="00F57473" w:rsidTr="60113577" w14:paraId="3144A90F" w14:textId="77777777">
        <w:tc>
          <w:tcPr>
            <w:tcW w:w="3969" w:type="dxa"/>
            <w:tcMar/>
          </w:tcPr>
          <w:p w:rsidRPr="00EC0519" w:rsidR="00F57473" w:rsidP="00722C8D" w:rsidRDefault="00F57473" w14:paraId="62791E60" w14:textId="77777777">
            <w:pPr>
              <w:rPr>
                <w:rFonts w:ascii="Outfit" w:hAnsi="Outfit" w:cs="Arial"/>
                <w:sz w:val="16"/>
                <w:szCs w:val="16"/>
              </w:rPr>
            </w:pPr>
            <w:r w:rsidRPr="00EC0519">
              <w:rPr>
                <w:rFonts w:ascii="Outfit" w:hAnsi="Outfit" w:cs="Arial"/>
                <w:sz w:val="16"/>
                <w:szCs w:val="16"/>
              </w:rPr>
              <w:t xml:space="preserve">Handheld Radio Mic (incl licensing) </w:t>
            </w:r>
          </w:p>
        </w:tc>
        <w:tc>
          <w:tcPr>
            <w:tcW w:w="988" w:type="dxa"/>
            <w:tcMar/>
          </w:tcPr>
          <w:p w:rsidRPr="00EC0519" w:rsidR="00F57473" w:rsidP="00722C8D" w:rsidRDefault="00F57473" w14:paraId="5B8F2B08" w14:textId="5BB009C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  <w:r w:rsidRPr="00EC0519">
              <w:rPr>
                <w:rFonts w:ascii="Outfit" w:hAnsi="Outfit"/>
                <w:sz w:val="16"/>
                <w:szCs w:val="16"/>
              </w:rPr>
              <w:t>£189</w:t>
            </w:r>
          </w:p>
        </w:tc>
        <w:tc>
          <w:tcPr>
            <w:tcW w:w="1186" w:type="dxa"/>
            <w:tcMar/>
          </w:tcPr>
          <w:p w:rsidRPr="00EC0519" w:rsidR="00F57473" w:rsidP="00722C8D" w:rsidRDefault="00F57473" w14:paraId="1E72A9CD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  <w:tc>
          <w:tcPr>
            <w:tcW w:w="2351" w:type="dxa"/>
            <w:tcMar/>
          </w:tcPr>
          <w:p w:rsidRPr="00EC0519" w:rsidR="00F57473" w:rsidP="00722C8D" w:rsidRDefault="00F57473" w14:paraId="2FE8D36C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</w:tr>
      <w:tr w:rsidRPr="00EC0519" w:rsidR="00F57473" w:rsidTr="60113577" w14:paraId="3537D494" w14:textId="77777777">
        <w:tc>
          <w:tcPr>
            <w:tcW w:w="3969" w:type="dxa"/>
            <w:tcMar/>
          </w:tcPr>
          <w:p w:rsidRPr="00EC0519" w:rsidR="00F57473" w:rsidP="00722C8D" w:rsidRDefault="00F57473" w14:paraId="32167F0A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  <w:r w:rsidRPr="00EC0519">
              <w:rPr>
                <w:rFonts w:ascii="Outfit" w:hAnsi="Outfit"/>
                <w:sz w:val="16"/>
                <w:szCs w:val="16"/>
              </w:rPr>
              <w:t xml:space="preserve">Lapel Radio Mic (incl licensing) </w:t>
            </w:r>
          </w:p>
        </w:tc>
        <w:tc>
          <w:tcPr>
            <w:tcW w:w="988" w:type="dxa"/>
            <w:tcMar/>
          </w:tcPr>
          <w:p w:rsidRPr="00EC0519" w:rsidR="00F57473" w:rsidP="00722C8D" w:rsidRDefault="00F57473" w14:paraId="24146D43" w14:textId="18689DBA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  <w:r w:rsidRPr="00EC0519">
              <w:rPr>
                <w:rFonts w:ascii="Outfit" w:hAnsi="Outfit"/>
                <w:sz w:val="16"/>
                <w:szCs w:val="16"/>
              </w:rPr>
              <w:t>£189</w:t>
            </w:r>
          </w:p>
        </w:tc>
        <w:tc>
          <w:tcPr>
            <w:tcW w:w="1186" w:type="dxa"/>
            <w:tcMar/>
          </w:tcPr>
          <w:p w:rsidRPr="00EC0519" w:rsidR="00F57473" w:rsidP="00722C8D" w:rsidRDefault="00F57473" w14:paraId="3EB079E2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  <w:tc>
          <w:tcPr>
            <w:tcW w:w="2351" w:type="dxa"/>
            <w:tcMar/>
          </w:tcPr>
          <w:p w:rsidRPr="00EC0519" w:rsidR="00F57473" w:rsidP="00722C8D" w:rsidRDefault="00F57473" w14:paraId="1340A513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sz w:val="16"/>
                <w:szCs w:val="16"/>
              </w:rPr>
            </w:pPr>
          </w:p>
        </w:tc>
      </w:tr>
    </w:tbl>
    <w:p w:rsidR="000B4B79" w:rsidP="002A0938" w:rsidRDefault="000B4B79" w14:paraId="04A6DEE5" w14:textId="77777777">
      <w:pPr>
        <w:pStyle w:val="SEGStyle"/>
        <w:numPr>
          <w:ilvl w:val="0"/>
          <w:numId w:val="0"/>
        </w:numPr>
        <w:rPr>
          <w:rFonts w:ascii="Outfit" w:hAnsi="Outfit"/>
          <w:b/>
          <w:bCs/>
          <w:sz w:val="16"/>
          <w:szCs w:val="16"/>
        </w:rPr>
      </w:pPr>
    </w:p>
    <w:p w:rsidR="00DF4632" w:rsidP="002A0938" w:rsidRDefault="00DF4632" w14:paraId="6D45FB7A" w14:textId="77777777">
      <w:pPr>
        <w:pStyle w:val="SEGStyle"/>
        <w:numPr>
          <w:ilvl w:val="0"/>
          <w:numId w:val="0"/>
        </w:numPr>
        <w:rPr>
          <w:rFonts w:ascii="Outfit" w:hAnsi="Outfit"/>
          <w:b/>
          <w:bCs/>
          <w:sz w:val="16"/>
          <w:szCs w:val="16"/>
        </w:rPr>
      </w:pPr>
    </w:p>
    <w:p w:rsidR="0047299D" w:rsidP="002A0938" w:rsidRDefault="0047299D" w14:paraId="70AB5816" w14:textId="77777777">
      <w:pPr>
        <w:pStyle w:val="SEGStyle"/>
        <w:numPr>
          <w:ilvl w:val="0"/>
          <w:numId w:val="0"/>
        </w:numPr>
        <w:rPr>
          <w:rFonts w:ascii="Outfit" w:hAnsi="Outfit"/>
          <w:b/>
          <w:bCs/>
          <w:sz w:val="16"/>
          <w:szCs w:val="16"/>
        </w:rPr>
      </w:pPr>
    </w:p>
    <w:p w:rsidRPr="000B4B79" w:rsidR="002A0938" w:rsidP="002A0938" w:rsidRDefault="002A0938" w14:paraId="545E20B5" w14:textId="7B90FF80">
      <w:pPr>
        <w:pStyle w:val="SEGStyle"/>
        <w:numPr>
          <w:ilvl w:val="0"/>
          <w:numId w:val="0"/>
        </w:numPr>
        <w:rPr>
          <w:rFonts w:ascii="Outfit" w:hAnsi="Outfit"/>
          <w:b/>
          <w:bCs/>
          <w:sz w:val="16"/>
          <w:szCs w:val="16"/>
        </w:rPr>
      </w:pPr>
      <w:r w:rsidRPr="000B4B79">
        <w:rPr>
          <w:rFonts w:ascii="Outfit" w:hAnsi="Outfit"/>
          <w:b/>
          <w:bCs/>
          <w:sz w:val="16"/>
          <w:szCs w:val="16"/>
        </w:rPr>
        <w:t>TOUCH SCREENS</w:t>
      </w:r>
    </w:p>
    <w:p w:rsidRPr="000B4B79" w:rsidR="002A0938" w:rsidP="002A0938" w:rsidRDefault="000B4B79" w14:paraId="0359EB91" w14:textId="20A9B57F">
      <w:pPr>
        <w:pStyle w:val="SEGStyle"/>
        <w:numPr>
          <w:ilvl w:val="0"/>
          <w:numId w:val="0"/>
        </w:numPr>
        <w:rPr>
          <w:rFonts w:ascii="Outfit" w:hAnsi="Outfit"/>
          <w:b/>
          <w:bCs/>
          <w:i/>
          <w:iCs/>
          <w:sz w:val="15"/>
          <w:szCs w:val="15"/>
        </w:rPr>
      </w:pPr>
      <w:r w:rsidRPr="000B4B79">
        <w:rPr>
          <w:rFonts w:ascii="Outfit" w:hAnsi="Outfit"/>
          <w:color w:val="000000"/>
          <w:sz w:val="15"/>
          <w:szCs w:val="15"/>
        </w:rPr>
        <w:t>Touch screens require a laptop or mini-NUC PC to run specific content, which you can supply yourself or hire from us—if hiring a screen, please let us know what content you plan to run so we can ensure compatibility.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0B4B79" w:rsidR="002A0938" w:rsidTr="00722C8D" w14:paraId="12560070" w14:textId="77777777">
        <w:trPr>
          <w:trHeight w:val="416"/>
        </w:trPr>
        <w:tc>
          <w:tcPr>
            <w:tcW w:w="9016" w:type="dxa"/>
          </w:tcPr>
          <w:p w:rsidRPr="000B4B79" w:rsidR="002A0938" w:rsidP="00722C8D" w:rsidRDefault="002A0938" w14:paraId="2BAECF40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b/>
                <w:bCs/>
                <w:color w:val="00B0F0"/>
                <w:sz w:val="16"/>
                <w:szCs w:val="16"/>
              </w:rPr>
            </w:pPr>
          </w:p>
          <w:p w:rsidRPr="000B4B79" w:rsidR="002A0938" w:rsidP="00722C8D" w:rsidRDefault="002A0938" w14:paraId="6C519F37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b/>
                <w:bCs/>
                <w:sz w:val="16"/>
                <w:szCs w:val="16"/>
              </w:rPr>
            </w:pPr>
            <w:r w:rsidRPr="000B4B79">
              <w:rPr>
                <w:rFonts w:ascii="Outfit" w:hAnsi="Outfit"/>
                <w:b/>
                <w:bCs/>
                <w:color w:val="000000" w:themeColor="text1"/>
                <w:sz w:val="16"/>
                <w:szCs w:val="16"/>
              </w:rPr>
              <w:t>Touch Screen Content</w:t>
            </w:r>
          </w:p>
        </w:tc>
      </w:tr>
      <w:tr w:rsidRPr="000B4B79" w:rsidR="002A0938" w:rsidTr="00722C8D" w14:paraId="388EEABE" w14:textId="77777777">
        <w:trPr>
          <w:trHeight w:val="1102"/>
        </w:trPr>
        <w:tc>
          <w:tcPr>
            <w:tcW w:w="9016" w:type="dxa"/>
          </w:tcPr>
          <w:p w:rsidRPr="000B4B79" w:rsidR="002A0938" w:rsidP="00722C8D" w:rsidRDefault="002A0938" w14:paraId="7171D703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b/>
                <w:bCs/>
                <w:sz w:val="16"/>
                <w:szCs w:val="16"/>
              </w:rPr>
            </w:pPr>
          </w:p>
          <w:p w:rsidRPr="000B4B79" w:rsidR="000B4B79" w:rsidP="00722C8D" w:rsidRDefault="000B4B79" w14:paraId="74B989F5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b/>
                <w:bCs/>
                <w:sz w:val="16"/>
                <w:szCs w:val="16"/>
              </w:rPr>
            </w:pPr>
          </w:p>
          <w:p w:rsidRPr="000B4B79" w:rsidR="000B4B79" w:rsidP="00722C8D" w:rsidRDefault="000B4B79" w14:paraId="35256328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b/>
                <w:bCs/>
                <w:sz w:val="16"/>
                <w:szCs w:val="16"/>
              </w:rPr>
            </w:pPr>
          </w:p>
          <w:p w:rsidRPr="000B4B79" w:rsidR="000B4B79" w:rsidP="00722C8D" w:rsidRDefault="000B4B79" w14:paraId="6FAE9316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b/>
                <w:bCs/>
                <w:sz w:val="16"/>
                <w:szCs w:val="16"/>
              </w:rPr>
            </w:pPr>
          </w:p>
          <w:p w:rsidRPr="000B4B79" w:rsidR="000B4B79" w:rsidP="00722C8D" w:rsidRDefault="000B4B79" w14:paraId="16BE8681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b/>
                <w:bCs/>
                <w:sz w:val="16"/>
                <w:szCs w:val="16"/>
              </w:rPr>
            </w:pPr>
          </w:p>
          <w:p w:rsidRPr="000B4B79" w:rsidR="000B4B79" w:rsidP="00722C8D" w:rsidRDefault="000B4B79" w14:paraId="3979EADA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b/>
                <w:bCs/>
                <w:sz w:val="16"/>
                <w:szCs w:val="16"/>
              </w:rPr>
            </w:pPr>
          </w:p>
          <w:p w:rsidRPr="000B4B79" w:rsidR="000B4B79" w:rsidP="00722C8D" w:rsidRDefault="000B4B79" w14:paraId="085B7B1E" w14:textId="77777777">
            <w:pPr>
              <w:pStyle w:val="SEGStyle"/>
              <w:numPr>
                <w:ilvl w:val="0"/>
                <w:numId w:val="0"/>
              </w:numPr>
              <w:rPr>
                <w:rFonts w:ascii="Outfit" w:hAnsi="Outfit"/>
                <w:b/>
                <w:bCs/>
                <w:sz w:val="16"/>
                <w:szCs w:val="16"/>
              </w:rPr>
            </w:pPr>
          </w:p>
        </w:tc>
      </w:tr>
    </w:tbl>
    <w:p w:rsidRPr="000B4B79" w:rsidR="002A0938" w:rsidP="002A0938" w:rsidRDefault="002A0938" w14:paraId="5DD04161" w14:textId="77777777">
      <w:pPr>
        <w:pStyle w:val="SEGStyle"/>
        <w:numPr>
          <w:ilvl w:val="0"/>
          <w:numId w:val="0"/>
        </w:numPr>
        <w:rPr>
          <w:rFonts w:ascii="Outfit" w:hAnsi="Outfit"/>
          <w:b/>
          <w:bCs/>
          <w:sz w:val="16"/>
          <w:szCs w:val="16"/>
        </w:rPr>
      </w:pPr>
    </w:p>
    <w:p w:rsidRPr="000B4B79" w:rsidR="002A0938" w:rsidP="002A0938" w:rsidRDefault="002A0938" w14:paraId="19691596" w14:textId="77777777">
      <w:pPr>
        <w:pStyle w:val="SEGStyle"/>
        <w:numPr>
          <w:ilvl w:val="0"/>
          <w:numId w:val="0"/>
        </w:numPr>
        <w:rPr>
          <w:rFonts w:ascii="Outfit" w:hAnsi="Outfit"/>
          <w:b/>
          <w:bCs/>
          <w:sz w:val="16"/>
          <w:szCs w:val="16"/>
        </w:rPr>
      </w:pPr>
      <w:r w:rsidRPr="000B4B79">
        <w:rPr>
          <w:rFonts w:ascii="Outfit" w:hAnsi="Outfit"/>
          <w:b/>
          <w:bCs/>
          <w:sz w:val="16"/>
          <w:szCs w:val="16"/>
        </w:rPr>
        <w:t xml:space="preserve">IMPORTANT: </w:t>
      </w:r>
    </w:p>
    <w:p w:rsidRPr="000B4B79" w:rsidR="002A0938" w:rsidP="002A0938" w:rsidRDefault="002A0938" w14:paraId="6F6DCBD2" w14:textId="77777777">
      <w:pPr>
        <w:pStyle w:val="SEGStyle"/>
        <w:numPr>
          <w:ilvl w:val="0"/>
          <w:numId w:val="2"/>
        </w:numPr>
        <w:rPr>
          <w:rFonts w:ascii="Outfit" w:hAnsi="Outfit"/>
          <w:sz w:val="15"/>
          <w:szCs w:val="15"/>
        </w:rPr>
      </w:pPr>
      <w:r w:rsidRPr="000B4B79">
        <w:rPr>
          <w:rFonts w:ascii="Outfit" w:hAnsi="Outfit"/>
          <w:sz w:val="15"/>
          <w:szCs w:val="15"/>
        </w:rPr>
        <w:t>All screens will come with wheeled floor stands as standard unless wall mount option chosen.</w:t>
      </w:r>
    </w:p>
    <w:p w:rsidRPr="000B4B79" w:rsidR="002A0938" w:rsidP="002A0938" w:rsidRDefault="002A0938" w14:paraId="62311732" w14:textId="77777777">
      <w:pPr>
        <w:pStyle w:val="SEGStyle"/>
        <w:numPr>
          <w:ilvl w:val="0"/>
          <w:numId w:val="2"/>
        </w:numPr>
        <w:rPr>
          <w:rFonts w:ascii="Outfit" w:hAnsi="Outfit"/>
          <w:sz w:val="15"/>
          <w:szCs w:val="15"/>
        </w:rPr>
      </w:pPr>
      <w:r w:rsidRPr="000B4B79">
        <w:rPr>
          <w:rFonts w:ascii="Outfit" w:hAnsi="Outfit"/>
          <w:sz w:val="15"/>
          <w:szCs w:val="15"/>
        </w:rPr>
        <w:t xml:space="preserve">Wall mounting will require reinforcement and may incur a charge from your stand/shell scheme provider. Please speak to your stand provider in advance to arrange this. </w:t>
      </w:r>
    </w:p>
    <w:p w:rsidRPr="000B4B79" w:rsidR="002A0938" w:rsidP="002A0938" w:rsidRDefault="002A0938" w14:paraId="1053C630" w14:textId="77777777">
      <w:pPr>
        <w:pStyle w:val="SEGStyle"/>
        <w:numPr>
          <w:ilvl w:val="0"/>
          <w:numId w:val="2"/>
        </w:numPr>
        <w:rPr>
          <w:rFonts w:ascii="Outfit" w:hAnsi="Outfit"/>
          <w:sz w:val="15"/>
          <w:szCs w:val="15"/>
        </w:rPr>
      </w:pPr>
      <w:r w:rsidRPr="000B4B79">
        <w:rPr>
          <w:rFonts w:ascii="Outfit" w:hAnsi="Outfit"/>
          <w:sz w:val="15"/>
          <w:szCs w:val="15"/>
        </w:rPr>
        <w:t>You must order stand mains power for the equipment in this order from the appropriate electrics/power supplier.</w:t>
      </w:r>
    </w:p>
    <w:p w:rsidRPr="000B4B79" w:rsidR="002A0938" w:rsidP="002A0938" w:rsidRDefault="002A0938" w14:paraId="78E6DDED" w14:textId="77777777">
      <w:pPr>
        <w:pStyle w:val="SEGStyle"/>
        <w:numPr>
          <w:ilvl w:val="0"/>
          <w:numId w:val="2"/>
        </w:numPr>
        <w:rPr>
          <w:rFonts w:ascii="Outfit" w:hAnsi="Outfit"/>
          <w:sz w:val="15"/>
          <w:szCs w:val="15"/>
        </w:rPr>
      </w:pPr>
      <w:r w:rsidRPr="000B4B79">
        <w:rPr>
          <w:rFonts w:ascii="Outfit" w:hAnsi="Outfit"/>
          <w:sz w:val="15"/>
          <w:szCs w:val="15"/>
        </w:rPr>
        <w:t xml:space="preserve">High powered laptops and MacBooks available on request. </w:t>
      </w:r>
    </w:p>
    <w:p w:rsidRPr="000B4B79" w:rsidR="002A0938" w:rsidP="002A0938" w:rsidRDefault="002A0938" w14:paraId="4BDCB9AB" w14:textId="77777777">
      <w:pPr>
        <w:pStyle w:val="SEGStyle"/>
        <w:numPr>
          <w:ilvl w:val="0"/>
          <w:numId w:val="2"/>
        </w:numPr>
        <w:rPr>
          <w:rFonts w:ascii="Outfit" w:hAnsi="Outfit"/>
          <w:sz w:val="15"/>
          <w:szCs w:val="15"/>
        </w:rPr>
      </w:pPr>
      <w:r w:rsidRPr="000B4B79">
        <w:rPr>
          <w:rFonts w:ascii="Outfit" w:hAnsi="Outfit"/>
          <w:sz w:val="15"/>
          <w:szCs w:val="15"/>
        </w:rPr>
        <w:t xml:space="preserve">This list of equipment is not exhaustive, please contact us for a bespoke quotation. </w:t>
      </w:r>
    </w:p>
    <w:p w:rsidRPr="000B4B79" w:rsidR="002A0938" w:rsidP="002A0938" w:rsidRDefault="002A0938" w14:paraId="6DCBB69A" w14:textId="77777777">
      <w:pPr>
        <w:pStyle w:val="SEGStyle"/>
        <w:numPr>
          <w:ilvl w:val="0"/>
          <w:numId w:val="2"/>
        </w:numPr>
        <w:rPr>
          <w:rFonts w:ascii="Outfit" w:hAnsi="Outfit"/>
          <w:sz w:val="15"/>
          <w:szCs w:val="15"/>
        </w:rPr>
      </w:pPr>
      <w:r w:rsidRPr="000B4B79">
        <w:rPr>
          <w:rFonts w:ascii="Outfit" w:hAnsi="Outfit"/>
          <w:sz w:val="15"/>
          <w:szCs w:val="15"/>
        </w:rPr>
        <w:t xml:space="preserve">If you are bringing your own Apple equipment to use with screens, we politely request that you provide relevant adaptors. </w:t>
      </w:r>
    </w:p>
    <w:p w:rsidRPr="000B4B79" w:rsidR="002A0938" w:rsidP="002A0938" w:rsidRDefault="002A0938" w14:paraId="3B2917D9" w14:textId="77777777">
      <w:pPr>
        <w:pStyle w:val="SEGStyle"/>
        <w:numPr>
          <w:ilvl w:val="0"/>
          <w:numId w:val="2"/>
        </w:numPr>
        <w:rPr>
          <w:rFonts w:ascii="Outfit" w:hAnsi="Outfit"/>
          <w:sz w:val="15"/>
          <w:szCs w:val="15"/>
        </w:rPr>
      </w:pPr>
      <w:r w:rsidRPr="000B4B79">
        <w:rPr>
          <w:rFonts w:ascii="Outfit" w:hAnsi="Outfit"/>
          <w:sz w:val="15"/>
          <w:szCs w:val="15"/>
        </w:rPr>
        <w:t xml:space="preserve">Please be advised, VAT is applicable to all companies in the UK. </w:t>
      </w:r>
    </w:p>
    <w:p w:rsidRPr="000B4B79" w:rsidR="002A0938" w:rsidP="002A0938" w:rsidRDefault="002A0938" w14:paraId="78B75ABD" w14:textId="77777777">
      <w:pPr>
        <w:pStyle w:val="SEGStyle"/>
        <w:numPr>
          <w:ilvl w:val="0"/>
          <w:numId w:val="0"/>
        </w:numPr>
        <w:rPr>
          <w:rFonts w:ascii="Outfit" w:hAnsi="Outfit"/>
          <w:b/>
          <w:bCs/>
          <w:sz w:val="16"/>
          <w:szCs w:val="16"/>
        </w:rPr>
      </w:pPr>
    </w:p>
    <w:p w:rsidRPr="000B4B79" w:rsidR="002A0938" w:rsidP="002A0938" w:rsidRDefault="002A0938" w14:paraId="2D2105D7" w14:textId="7B6EBE01">
      <w:pPr>
        <w:pStyle w:val="SEGStyle"/>
        <w:numPr>
          <w:ilvl w:val="0"/>
          <w:numId w:val="0"/>
        </w:numPr>
        <w:rPr>
          <w:rFonts w:ascii="Outfit" w:hAnsi="Outfit"/>
          <w:b/>
          <w:bCs/>
          <w:sz w:val="16"/>
          <w:szCs w:val="16"/>
        </w:rPr>
      </w:pPr>
      <w:r w:rsidRPr="000B4B79">
        <w:rPr>
          <w:rFonts w:ascii="Outfit" w:hAnsi="Outfit"/>
          <w:b/>
          <w:bCs/>
          <w:sz w:val="16"/>
          <w:szCs w:val="16"/>
        </w:rPr>
        <w:t>STANDARD TERMS &amp; CONDITIONS:</w:t>
      </w:r>
    </w:p>
    <w:p w:rsidRPr="000B4B79" w:rsidR="002A0938" w:rsidP="002A0938" w:rsidRDefault="002A0938" w14:paraId="66E9C246" w14:textId="77777777">
      <w:pPr>
        <w:pStyle w:val="SEGStyle"/>
        <w:numPr>
          <w:ilvl w:val="0"/>
          <w:numId w:val="3"/>
        </w:numPr>
        <w:rPr>
          <w:rFonts w:ascii="Outfit" w:hAnsi="Outfit"/>
          <w:sz w:val="15"/>
          <w:szCs w:val="15"/>
        </w:rPr>
      </w:pPr>
      <w:r w:rsidRPr="000B4B79">
        <w:rPr>
          <w:rFonts w:ascii="Outfit" w:hAnsi="Outfit"/>
          <w:sz w:val="15"/>
          <w:szCs w:val="15"/>
        </w:rPr>
        <w:t>All items are subject to availability. Where items are not available, Sterling Event Group may offer/supply an alternative with the client's agreement.</w:t>
      </w:r>
    </w:p>
    <w:p w:rsidRPr="000B4B79" w:rsidR="002A0938" w:rsidP="002A0938" w:rsidRDefault="002A0938" w14:paraId="30CEE7F9" w14:textId="77777777">
      <w:pPr>
        <w:pStyle w:val="SEGStyle"/>
        <w:numPr>
          <w:ilvl w:val="0"/>
          <w:numId w:val="3"/>
        </w:numPr>
        <w:rPr>
          <w:rFonts w:ascii="Outfit" w:hAnsi="Outfit"/>
          <w:sz w:val="15"/>
          <w:szCs w:val="15"/>
        </w:rPr>
      </w:pPr>
      <w:r w:rsidRPr="000B4B79">
        <w:rPr>
          <w:rFonts w:ascii="Outfit" w:hAnsi="Outfit"/>
          <w:sz w:val="15"/>
          <w:szCs w:val="15"/>
        </w:rPr>
        <w:t>All orders are subject to confirmation.</w:t>
      </w:r>
    </w:p>
    <w:p w:rsidRPr="000B4B79" w:rsidR="002A0938" w:rsidP="002A0938" w:rsidRDefault="002A0938" w14:paraId="0CA60E8E" w14:textId="77777777">
      <w:pPr>
        <w:pStyle w:val="SEGStyle"/>
        <w:numPr>
          <w:ilvl w:val="0"/>
          <w:numId w:val="3"/>
        </w:numPr>
        <w:rPr>
          <w:rFonts w:ascii="Outfit" w:hAnsi="Outfit"/>
          <w:sz w:val="15"/>
          <w:szCs w:val="15"/>
        </w:rPr>
      </w:pPr>
      <w:r w:rsidRPr="000B4B79">
        <w:rPr>
          <w:rFonts w:ascii="Outfit" w:hAnsi="Outfit"/>
          <w:sz w:val="15"/>
          <w:szCs w:val="15"/>
        </w:rPr>
        <w:t>Full and cleared payment is due no later than 7 days prior to the event.</w:t>
      </w:r>
    </w:p>
    <w:p w:rsidRPr="000B4B79" w:rsidR="002A0938" w:rsidP="002A0938" w:rsidRDefault="002A0938" w14:paraId="598921EB" w14:textId="77777777">
      <w:pPr>
        <w:pStyle w:val="SEGStyle"/>
        <w:numPr>
          <w:ilvl w:val="0"/>
          <w:numId w:val="3"/>
        </w:numPr>
        <w:rPr>
          <w:rFonts w:ascii="Outfit" w:hAnsi="Outfit"/>
          <w:sz w:val="15"/>
          <w:szCs w:val="15"/>
        </w:rPr>
      </w:pPr>
      <w:r w:rsidRPr="000B4B79">
        <w:rPr>
          <w:rFonts w:ascii="Outfit" w:hAnsi="Outfit"/>
          <w:sz w:val="15"/>
          <w:szCs w:val="15"/>
        </w:rPr>
        <w:t>No orders will be delivered without payment.</w:t>
      </w:r>
    </w:p>
    <w:p w:rsidRPr="000B4B79" w:rsidR="002A0938" w:rsidP="002A0938" w:rsidRDefault="002A0938" w14:paraId="7CE72762" w14:textId="77777777">
      <w:pPr>
        <w:pStyle w:val="SEGStyle"/>
        <w:numPr>
          <w:ilvl w:val="0"/>
          <w:numId w:val="3"/>
        </w:numPr>
        <w:rPr>
          <w:rFonts w:ascii="Outfit" w:hAnsi="Outfit"/>
          <w:sz w:val="15"/>
          <w:szCs w:val="15"/>
        </w:rPr>
      </w:pPr>
      <w:r w:rsidRPr="000B4B79">
        <w:rPr>
          <w:rFonts w:ascii="Outfit" w:hAnsi="Outfit"/>
          <w:sz w:val="15"/>
          <w:szCs w:val="15"/>
        </w:rPr>
        <w:t xml:space="preserve">Additional delivery charges may apply to late orders. </w:t>
      </w:r>
    </w:p>
    <w:p w:rsidRPr="000B4B79" w:rsidR="002A0938" w:rsidP="002A0938" w:rsidRDefault="002A0938" w14:paraId="4ADED3D6" w14:textId="77777777">
      <w:pPr>
        <w:pStyle w:val="SEGStyle"/>
        <w:numPr>
          <w:ilvl w:val="0"/>
          <w:numId w:val="3"/>
        </w:numPr>
        <w:rPr>
          <w:rFonts w:ascii="Outfit" w:hAnsi="Outfit"/>
          <w:sz w:val="15"/>
          <w:szCs w:val="15"/>
        </w:rPr>
      </w:pPr>
      <w:r w:rsidRPr="000B4B79">
        <w:rPr>
          <w:rFonts w:ascii="Outfit" w:hAnsi="Outfit"/>
          <w:sz w:val="15"/>
          <w:szCs w:val="15"/>
        </w:rPr>
        <w:t xml:space="preserve">In the event that damages occur to the kit within the duration of the hire, the organisation that purchased the hire will be liable for any damage/replacement costs. </w:t>
      </w:r>
    </w:p>
    <w:p w:rsidRPr="000B4B79" w:rsidR="002A0938" w:rsidP="002A0938" w:rsidRDefault="002A0938" w14:paraId="61718E89" w14:textId="77777777">
      <w:pPr>
        <w:pStyle w:val="SEGStyle"/>
        <w:numPr>
          <w:ilvl w:val="0"/>
          <w:numId w:val="0"/>
        </w:numPr>
        <w:rPr>
          <w:rFonts w:ascii="Outfit" w:hAnsi="Outfit"/>
          <w:b/>
          <w:bCs/>
          <w:sz w:val="18"/>
          <w:szCs w:val="18"/>
        </w:rPr>
      </w:pPr>
    </w:p>
    <w:p w:rsidRPr="000B4B79" w:rsidR="002A0938" w:rsidP="002A0938" w:rsidRDefault="002A0938" w14:paraId="5C75F6C8" w14:textId="77777777">
      <w:pPr>
        <w:pStyle w:val="SEGStyle"/>
        <w:numPr>
          <w:ilvl w:val="0"/>
          <w:numId w:val="0"/>
        </w:numPr>
        <w:rPr>
          <w:rFonts w:ascii="Outfit" w:hAnsi="Outfit"/>
          <w:b/>
          <w:bCs/>
          <w:sz w:val="18"/>
          <w:szCs w:val="18"/>
        </w:rPr>
      </w:pPr>
      <w:r w:rsidRPr="000B4B79">
        <w:rPr>
          <w:rFonts w:ascii="Outfit" w:hAnsi="Outfit"/>
          <w:b/>
          <w:bCs/>
          <w:sz w:val="18"/>
          <w:szCs w:val="18"/>
        </w:rPr>
        <w:t>STERLING EVENT GROUP CONTACT DETAILS</w:t>
      </w:r>
    </w:p>
    <w:p w:rsidRPr="000B4B79" w:rsidR="002A0938" w:rsidP="002A0938" w:rsidRDefault="002A0938" w14:paraId="34894EC4" w14:textId="77777777">
      <w:pPr>
        <w:pStyle w:val="SEGStyle"/>
        <w:numPr>
          <w:ilvl w:val="0"/>
          <w:numId w:val="0"/>
        </w:numPr>
        <w:rPr>
          <w:rFonts w:ascii="Outfit" w:hAnsi="Outfit"/>
          <w:sz w:val="16"/>
          <w:szCs w:val="16"/>
        </w:rPr>
      </w:pPr>
      <w:r w:rsidRPr="000B4B79">
        <w:rPr>
          <w:rFonts w:ascii="Outfit" w:hAnsi="Outfit"/>
          <w:b/>
          <w:bCs/>
          <w:sz w:val="16"/>
          <w:szCs w:val="16"/>
        </w:rPr>
        <w:t>Please return this order form to</w:t>
      </w:r>
      <w:r w:rsidRPr="000B4B79">
        <w:rPr>
          <w:rFonts w:ascii="Outfit" w:hAnsi="Outfit"/>
          <w:sz w:val="16"/>
          <w:szCs w:val="16"/>
        </w:rPr>
        <w:t xml:space="preserve"> </w:t>
      </w:r>
      <w:hyperlink w:history="1" r:id="rId12">
        <w:r w:rsidRPr="000B4B79">
          <w:rPr>
            <w:rStyle w:val="Hyperlink"/>
            <w:rFonts w:ascii="Outfit" w:hAnsi="Outfit"/>
            <w:sz w:val="16"/>
            <w:szCs w:val="16"/>
          </w:rPr>
          <w:t>exhibitions@sterlingeventgroup.co.uk</w:t>
        </w:r>
      </w:hyperlink>
      <w:r w:rsidRPr="000B4B79">
        <w:rPr>
          <w:rFonts w:ascii="Outfit" w:hAnsi="Outfit"/>
          <w:sz w:val="16"/>
          <w:szCs w:val="16"/>
        </w:rPr>
        <w:t xml:space="preserve"> </w:t>
      </w:r>
    </w:p>
    <w:p w:rsidRPr="000B4B79" w:rsidR="002A0938" w:rsidP="002A0938" w:rsidRDefault="002A0938" w14:paraId="129F9590" w14:textId="77777777">
      <w:pPr>
        <w:pStyle w:val="SEGStyle"/>
        <w:numPr>
          <w:ilvl w:val="0"/>
          <w:numId w:val="0"/>
        </w:numPr>
        <w:rPr>
          <w:rFonts w:ascii="Outfit" w:hAnsi="Outfit"/>
          <w:sz w:val="15"/>
          <w:szCs w:val="15"/>
        </w:rPr>
      </w:pPr>
      <w:r w:rsidRPr="000B4B79">
        <w:rPr>
          <w:rFonts w:ascii="Outfit" w:hAnsi="Outfit"/>
          <w:sz w:val="15"/>
          <w:szCs w:val="15"/>
        </w:rPr>
        <w:t>For any queries about your order or to discuss bespoke requirements, please use the following details:</w:t>
      </w:r>
    </w:p>
    <w:p w:rsidRPr="000B4B79" w:rsidR="002A0938" w:rsidP="002A0938" w:rsidRDefault="002A0938" w14:paraId="0F397F6B" w14:textId="77777777">
      <w:pPr>
        <w:pStyle w:val="SEGStyle"/>
        <w:numPr>
          <w:ilvl w:val="0"/>
          <w:numId w:val="0"/>
        </w:numPr>
        <w:rPr>
          <w:rFonts w:ascii="Outfit" w:hAnsi="Outfit"/>
          <w:sz w:val="15"/>
          <w:szCs w:val="15"/>
        </w:rPr>
      </w:pPr>
      <w:r w:rsidRPr="000B4B79">
        <w:rPr>
          <w:rFonts w:ascii="Outfit" w:hAnsi="Outfit"/>
          <w:sz w:val="15"/>
          <w:szCs w:val="15"/>
        </w:rPr>
        <w:t xml:space="preserve">Email: </w:t>
      </w:r>
      <w:hyperlink w:history="1" r:id="rId13">
        <w:r w:rsidRPr="000B4B79">
          <w:rPr>
            <w:rStyle w:val="Hyperlink"/>
            <w:rFonts w:ascii="Outfit" w:hAnsi="Outfit"/>
            <w:sz w:val="15"/>
            <w:szCs w:val="15"/>
          </w:rPr>
          <w:t>exhibitions@sterlingeventgroup.co.uk</w:t>
        </w:r>
      </w:hyperlink>
    </w:p>
    <w:p w:rsidRPr="000B4B79" w:rsidR="002A0938" w:rsidP="002A0938" w:rsidRDefault="002A0938" w14:paraId="2BD9F800" w14:textId="77777777">
      <w:pPr>
        <w:pStyle w:val="SEGStyle"/>
        <w:numPr>
          <w:ilvl w:val="0"/>
          <w:numId w:val="0"/>
        </w:numPr>
        <w:rPr>
          <w:rFonts w:ascii="Outfit" w:hAnsi="Outfit"/>
          <w:sz w:val="15"/>
          <w:szCs w:val="15"/>
        </w:rPr>
      </w:pPr>
      <w:r w:rsidRPr="000B4B79">
        <w:rPr>
          <w:rFonts w:ascii="Outfit" w:hAnsi="Outfit"/>
          <w:sz w:val="15"/>
          <w:szCs w:val="15"/>
        </w:rPr>
        <w:t>Office: +44161 436 4444</w:t>
      </w:r>
    </w:p>
    <w:p w:rsidRPr="000B4B79" w:rsidR="005C70DF" w:rsidP="002A0938" w:rsidRDefault="002A0938" w14:paraId="7B393AA1" w14:textId="3211B632">
      <w:pPr>
        <w:pStyle w:val="SEGStyle"/>
        <w:numPr>
          <w:ilvl w:val="0"/>
          <w:numId w:val="0"/>
        </w:numPr>
        <w:rPr>
          <w:rFonts w:ascii="Outfit" w:hAnsi="Outfit"/>
          <w:sz w:val="15"/>
          <w:szCs w:val="15"/>
        </w:rPr>
      </w:pPr>
      <w:r w:rsidRPr="000B4B79">
        <w:rPr>
          <w:rFonts w:ascii="Outfit" w:hAnsi="Outfit"/>
          <w:sz w:val="15"/>
          <w:szCs w:val="15"/>
        </w:rPr>
        <w:t xml:space="preserve">Head Office: ICON 4, </w:t>
      </w:r>
      <w:r w:rsidRPr="000B4B79">
        <w:rPr>
          <w:rFonts w:ascii="Outfit" w:hAnsi="Outfit"/>
          <w:color w:val="1F1F1F"/>
          <w:sz w:val="15"/>
          <w:szCs w:val="15"/>
          <w:shd w:val="clear" w:color="auto" w:fill="FFFFFF"/>
        </w:rPr>
        <w:t>3 Sunbank Ln, Manchester WA15 0AF</w:t>
      </w:r>
    </w:p>
    <w:sectPr w:rsidRPr="000B4B79" w:rsidR="005C70DF" w:rsidSect="00AB45F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orient="portrait"/>
      <w:pgMar w:top="1440" w:right="1440" w:bottom="1440" w:left="1440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261C" w:rsidP="00744C70" w:rsidRDefault="00A5261C" w14:paraId="74120726" w14:textId="77777777">
      <w:r>
        <w:separator/>
      </w:r>
    </w:p>
  </w:endnote>
  <w:endnote w:type="continuationSeparator" w:id="0">
    <w:p w:rsidR="00A5261C" w:rsidP="00744C70" w:rsidRDefault="00A5261C" w14:paraId="5F4901E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utfit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1D3C" w:rsidRDefault="00A51D3C" w14:paraId="15970F1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44C70" w:rsidRDefault="00A51D3C" w14:paraId="0C7BC7B3" w14:textId="7777777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4FEF940E" wp14:editId="350FD02D">
              <wp:simplePos x="0" y="0"/>
              <wp:positionH relativeFrom="column">
                <wp:posOffset>3756025</wp:posOffset>
              </wp:positionH>
              <wp:positionV relativeFrom="paragraph">
                <wp:posOffset>200660</wp:posOffset>
              </wp:positionV>
              <wp:extent cx="2729230" cy="323215"/>
              <wp:effectExtent l="0" t="0" r="0" b="0"/>
              <wp:wrapNone/>
              <wp:docPr id="1185251117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29230" cy="3232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7F27D9" w:rsidR="0033746E" w:rsidP="007F27D9" w:rsidRDefault="0033746E" w14:paraId="7F1A6501" w14:textId="77777777">
                          <w:pPr>
                            <w:jc w:val="right"/>
                            <w:rPr>
                              <w:rFonts w:ascii="Outfit" w:hAnsi="Outfit"/>
                              <w:sz w:val="18"/>
                              <w:szCs w:val="18"/>
                            </w:rPr>
                          </w:pPr>
                          <w:r w:rsidRPr="007F27D9">
                            <w:rPr>
                              <w:rFonts w:ascii="Outfit" w:hAnsi="Outfit"/>
                              <w:sz w:val="18"/>
                              <w:szCs w:val="18"/>
                            </w:rPr>
                            <w:t>08451 70 70 55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FEF940E">
              <v:stroke joinstyle="miter"/>
              <v:path gradientshapeok="t" o:connecttype="rect"/>
            </v:shapetype>
            <v:shape id="Text Box 11" style="position:absolute;margin-left:295.75pt;margin-top:15.8pt;width:214.9pt;height:25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">
              <v:textbox>
                <w:txbxContent>
                  <w:p w:rsidRPr="007F27D9" w:rsidR="0033746E" w:rsidP="007F27D9" w:rsidRDefault="0033746E" w14:paraId="7F1A6501" w14:textId="77777777">
                    <w:pPr>
                      <w:jc w:val="right"/>
                      <w:rPr>
                        <w:rFonts w:ascii="Outfit" w:hAnsi="Outfit"/>
                        <w:sz w:val="18"/>
                        <w:szCs w:val="18"/>
                      </w:rPr>
                    </w:pPr>
                    <w:r w:rsidRPr="007F27D9">
                      <w:rPr>
                        <w:rFonts w:ascii="Outfit" w:hAnsi="Outfit"/>
                        <w:sz w:val="18"/>
                        <w:szCs w:val="18"/>
                      </w:rPr>
                      <w:t>08451 70 70 55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3AB22830" wp14:editId="5FBC8B1C">
              <wp:simplePos x="0" y="0"/>
              <wp:positionH relativeFrom="column">
                <wp:posOffset>-727075</wp:posOffset>
              </wp:positionH>
              <wp:positionV relativeFrom="paragraph">
                <wp:posOffset>201734</wp:posOffset>
              </wp:positionV>
              <wp:extent cx="1874236" cy="323215"/>
              <wp:effectExtent l="0" t="0" r="0" b="0"/>
              <wp:wrapNone/>
              <wp:docPr id="1620678652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4236" cy="3232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7F27D9" w:rsidR="0033746E" w:rsidP="007F27D9" w:rsidRDefault="00861E68" w14:paraId="04AF94AC" w14:textId="77777777">
                          <w:pPr>
                            <w:rPr>
                              <w:rFonts w:ascii="Outfit" w:hAnsi="Outfit"/>
                              <w:sz w:val="18"/>
                              <w:szCs w:val="18"/>
                            </w:rPr>
                          </w:pPr>
                          <w:r w:rsidRPr="007F27D9">
                            <w:rPr>
                              <w:rFonts w:ascii="Outfit" w:hAnsi="Outfit"/>
                              <w:sz w:val="18"/>
                              <w:szCs w:val="18"/>
                            </w:rPr>
                            <w:t>www</w:t>
                          </w:r>
                          <w:r w:rsidRPr="007F27D9" w:rsidR="0033746E">
                            <w:rPr>
                              <w:rFonts w:ascii="Outfit" w:hAnsi="Outfit"/>
                              <w:sz w:val="18"/>
                              <w:szCs w:val="18"/>
                            </w:rPr>
                            <w:t>.</w:t>
                          </w:r>
                          <w:r w:rsidRPr="007F27D9" w:rsidR="007F27D9">
                            <w:rPr>
                              <w:rFonts w:ascii="Outfit" w:hAnsi="Outfit"/>
                              <w:sz w:val="18"/>
                              <w:szCs w:val="18"/>
                            </w:rPr>
                            <w:t>sterlingeventgroup</w:t>
                          </w:r>
                          <w:r w:rsidRPr="007F27D9" w:rsidR="0033746E">
                            <w:rPr>
                              <w:rFonts w:ascii="Outfit" w:hAnsi="Outfit"/>
                              <w:sz w:val="18"/>
                              <w:szCs w:val="18"/>
                            </w:rPr>
                            <w:t>.</w:t>
                          </w:r>
                          <w:r w:rsidRPr="007F27D9">
                            <w:rPr>
                              <w:rFonts w:ascii="Outfit" w:hAnsi="Outfit"/>
                              <w:sz w:val="18"/>
                              <w:szCs w:val="18"/>
                            </w:rPr>
                            <w:t>co.uk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style="position:absolute;margin-left:-57.25pt;margin-top:15.9pt;width:147.6pt;height:25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" w14:anchorId="3AB22830">
              <v:textbox>
                <w:txbxContent>
                  <w:p w:rsidRPr="007F27D9" w:rsidR="0033746E" w:rsidP="007F27D9" w:rsidRDefault="00861E68" w14:paraId="04AF94AC" w14:textId="77777777">
                    <w:pPr>
                      <w:rPr>
                        <w:rFonts w:ascii="Outfit" w:hAnsi="Outfit"/>
                        <w:sz w:val="18"/>
                        <w:szCs w:val="18"/>
                      </w:rPr>
                    </w:pPr>
                    <w:r w:rsidRPr="007F27D9">
                      <w:rPr>
                        <w:rFonts w:ascii="Outfit" w:hAnsi="Outfit"/>
                        <w:sz w:val="18"/>
                        <w:szCs w:val="18"/>
                      </w:rPr>
                      <w:t>www</w:t>
                    </w:r>
                    <w:r w:rsidRPr="007F27D9" w:rsidR="0033746E">
                      <w:rPr>
                        <w:rFonts w:ascii="Outfit" w:hAnsi="Outfit"/>
                        <w:sz w:val="18"/>
                        <w:szCs w:val="18"/>
                      </w:rPr>
                      <w:t>.</w:t>
                    </w:r>
                    <w:r w:rsidRPr="007F27D9" w:rsidR="007F27D9">
                      <w:rPr>
                        <w:rFonts w:ascii="Outfit" w:hAnsi="Outfit"/>
                        <w:sz w:val="18"/>
                        <w:szCs w:val="18"/>
                      </w:rPr>
                      <w:t>sterlingeventgroup</w:t>
                    </w:r>
                    <w:r w:rsidRPr="007F27D9" w:rsidR="0033746E">
                      <w:rPr>
                        <w:rFonts w:ascii="Outfit" w:hAnsi="Outfit"/>
                        <w:sz w:val="18"/>
                        <w:szCs w:val="18"/>
                      </w:rPr>
                      <w:t>.</w:t>
                    </w:r>
                    <w:r w:rsidRPr="007F27D9">
                      <w:rPr>
                        <w:rFonts w:ascii="Outfit" w:hAnsi="Outfit"/>
                        <w:sz w:val="18"/>
                        <w:szCs w:val="18"/>
                      </w:rPr>
                      <w:t>co.uk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5F318A8F" wp14:editId="0A9D848B">
              <wp:simplePos x="0" y="0"/>
              <wp:positionH relativeFrom="column">
                <wp:posOffset>-907415</wp:posOffset>
              </wp:positionH>
              <wp:positionV relativeFrom="paragraph">
                <wp:posOffset>87625</wp:posOffset>
              </wp:positionV>
              <wp:extent cx="7594406" cy="0"/>
              <wp:effectExtent l="0" t="12700" r="13335" b="12700"/>
              <wp:wrapNone/>
              <wp:docPr id="979637523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94406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1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1.5pt" from="-71.45pt,6.9pt" to="526.55pt,6.9pt" w14:anchorId="53F620BA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">
              <v:stroke joinstyle="miter"/>
            </v:line>
          </w:pict>
        </mc:Fallback>
      </mc:AlternateContent>
    </w:r>
    <w:r w:rsidR="00243452"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57F26DE2" wp14:editId="0A6E6972">
              <wp:simplePos x="0" y="0"/>
              <wp:positionH relativeFrom="column">
                <wp:posOffset>1497330</wp:posOffset>
              </wp:positionH>
              <wp:positionV relativeFrom="paragraph">
                <wp:posOffset>300915</wp:posOffset>
              </wp:positionV>
              <wp:extent cx="2729230" cy="323215"/>
              <wp:effectExtent l="0" t="0" r="0" b="0"/>
              <wp:wrapNone/>
              <wp:docPr id="2019481508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29230" cy="3232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423F2E" w:rsidR="007F27D9" w:rsidP="007F27D9" w:rsidRDefault="007F27D9" w14:paraId="688E748C" w14:textId="77777777">
                          <w:pPr>
                            <w:tabs>
                              <w:tab w:val="center" w:pos="4513"/>
                              <w:tab w:val="right" w:pos="9026"/>
                            </w:tabs>
                            <w:ind w:right="-46"/>
                            <w:jc w:val="center"/>
                            <w:rPr>
                              <w:rFonts w:ascii="Outfit" w:hAnsi="Outfit"/>
                              <w:color w:val="000000" w:themeColor="text1"/>
                              <w:sz w:val="21"/>
                              <w:szCs w:val="21"/>
                            </w:rPr>
                          </w:pPr>
                          <w:r w:rsidRPr="00423F2E">
                            <w:rPr>
                              <w:rFonts w:ascii="Outfit" w:hAnsi="Outfit"/>
                              <w:color w:val="000000" w:themeColor="text1"/>
                              <w:sz w:val="15"/>
                              <w:szCs w:val="15"/>
                            </w:rPr>
                            <w:t>Reg.in England &amp; Wales under No: 6877734</w:t>
                          </w:r>
                        </w:p>
                        <w:p w:rsidRPr="00423F2E" w:rsidR="005C70DF" w:rsidP="00861E68" w:rsidRDefault="00A51D3C" w14:paraId="3C19FC12" w14:textId="77777777">
                          <w:pPr>
                            <w:rPr>
                              <w:rFonts w:ascii="Outfit" w:hAnsi="Outfit"/>
                              <w:color w:val="000000" w:themeColor="text1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Outfit" w:hAnsi="Outfit"/>
                              <w:color w:val="000000" w:themeColor="text1"/>
                              <w:sz w:val="15"/>
                              <w:szCs w:val="15"/>
                            </w:rPr>
                            <w:t>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style="position:absolute;margin-left:117.9pt;margin-top:23.7pt;width:214.9pt;height:25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" w14:anchorId="57F26DE2">
              <v:textbox>
                <w:txbxContent>
                  <w:p w:rsidRPr="00423F2E" w:rsidR="007F27D9" w:rsidP="007F27D9" w:rsidRDefault="007F27D9" w14:paraId="688E748C" w14:textId="77777777">
                    <w:pPr>
                      <w:tabs>
                        <w:tab w:val="center" w:pos="4513"/>
                        <w:tab w:val="right" w:pos="9026"/>
                      </w:tabs>
                      <w:ind w:right="-46"/>
                      <w:jc w:val="center"/>
                      <w:rPr>
                        <w:rFonts w:ascii="Outfit" w:hAnsi="Outfit"/>
                        <w:color w:val="000000" w:themeColor="text1"/>
                        <w:sz w:val="21"/>
                        <w:szCs w:val="21"/>
                      </w:rPr>
                    </w:pPr>
                    <w:r w:rsidRPr="00423F2E">
                      <w:rPr>
                        <w:rFonts w:ascii="Outfit" w:hAnsi="Outfit"/>
                        <w:color w:val="000000" w:themeColor="text1"/>
                        <w:sz w:val="15"/>
                        <w:szCs w:val="15"/>
                      </w:rPr>
                      <w:t>Reg.in England &amp; Wales under No: 6877734</w:t>
                    </w:r>
                  </w:p>
                  <w:p w:rsidRPr="00423F2E" w:rsidR="005C70DF" w:rsidP="00861E68" w:rsidRDefault="00A51D3C" w14:paraId="3C19FC12" w14:textId="77777777">
                    <w:pPr>
                      <w:rPr>
                        <w:rFonts w:ascii="Outfit" w:hAnsi="Outfit"/>
                        <w:color w:val="000000" w:themeColor="text1"/>
                        <w:sz w:val="15"/>
                        <w:szCs w:val="15"/>
                      </w:rPr>
                    </w:pPr>
                    <w:r>
                      <w:rPr>
                        <w:rFonts w:ascii="Outfit" w:hAnsi="Outfit"/>
                        <w:color w:val="000000" w:themeColor="text1"/>
                        <w:sz w:val="15"/>
                        <w:szCs w:val="15"/>
                      </w:rPr>
                      <w:t>x</w:t>
                    </w:r>
                  </w:p>
                </w:txbxContent>
              </v:textbox>
            </v:shape>
          </w:pict>
        </mc:Fallback>
      </mc:AlternateContent>
    </w:r>
    <w:r w:rsidR="00243452"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48CFF4EF" wp14:editId="6CF44957">
              <wp:simplePos x="0" y="0"/>
              <wp:positionH relativeFrom="column">
                <wp:posOffset>1307838</wp:posOffset>
              </wp:positionH>
              <wp:positionV relativeFrom="paragraph">
                <wp:posOffset>100965</wp:posOffset>
              </wp:positionV>
              <wp:extent cx="3146612" cy="268941"/>
              <wp:effectExtent l="0" t="0" r="0" b="0"/>
              <wp:wrapNone/>
              <wp:docPr id="2079855426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46612" cy="26894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3D4C00" w:rsidR="005C70DF" w:rsidP="00861E68" w:rsidRDefault="0033746E" w14:paraId="21C29580" w14:textId="77777777">
                          <w:pPr>
                            <w:jc w:val="center"/>
                            <w:rPr>
                              <w:rFonts w:ascii="Outfit" w:hAnsi="Outfit"/>
                              <w:sz w:val="18"/>
                              <w:szCs w:val="18"/>
                            </w:rPr>
                          </w:pPr>
                          <w:r w:rsidRPr="003D4C00">
                            <w:rPr>
                              <w:rFonts w:ascii="Outfit" w:hAnsi="Outfit"/>
                              <w:color w:val="000000"/>
                              <w:sz w:val="18"/>
                              <w:szCs w:val="18"/>
                              <w:shd w:val="clear" w:color="auto" w:fill="FFFFFF"/>
                            </w:rPr>
                            <w:t>ICON 4</w:t>
                          </w:r>
                          <w:r w:rsidRPr="003D4C00">
                            <w:rPr>
                              <w:rFonts w:ascii="Outfit" w:hAnsi="Outfit"/>
                              <w:color w:val="000000"/>
                              <w:sz w:val="18"/>
                              <w:szCs w:val="18"/>
                            </w:rPr>
                            <w:t xml:space="preserve">, </w:t>
                          </w:r>
                          <w:r w:rsidRPr="003D4C00">
                            <w:rPr>
                              <w:rFonts w:ascii="Outfit" w:hAnsi="Outfit"/>
                              <w:color w:val="000000"/>
                              <w:sz w:val="18"/>
                              <w:szCs w:val="18"/>
                              <w:shd w:val="clear" w:color="auto" w:fill="FFFFFF"/>
                            </w:rPr>
                            <w:t>3 Sunbank Lane</w:t>
                          </w:r>
                          <w:r w:rsidRPr="003D4C00">
                            <w:rPr>
                              <w:rFonts w:ascii="Outfit" w:hAnsi="Outfit"/>
                              <w:color w:val="000000"/>
                              <w:sz w:val="18"/>
                              <w:szCs w:val="18"/>
                            </w:rPr>
                            <w:t xml:space="preserve">, </w:t>
                          </w:r>
                          <w:r w:rsidRPr="003D4C00">
                            <w:rPr>
                              <w:rFonts w:ascii="Outfit" w:hAnsi="Outfit"/>
                              <w:color w:val="000000"/>
                              <w:sz w:val="18"/>
                              <w:szCs w:val="18"/>
                              <w:shd w:val="clear" w:color="auto" w:fill="FFFFFF"/>
                            </w:rPr>
                            <w:t>Manchester Airport</w:t>
                          </w:r>
                          <w:r w:rsidRPr="003D4C00">
                            <w:rPr>
                              <w:rFonts w:ascii="Outfit" w:hAnsi="Outfit"/>
                              <w:color w:val="000000"/>
                              <w:sz w:val="18"/>
                              <w:szCs w:val="18"/>
                            </w:rPr>
                            <w:t xml:space="preserve">, </w:t>
                          </w:r>
                          <w:r w:rsidRPr="003D4C00">
                            <w:rPr>
                              <w:rFonts w:ascii="Outfit" w:hAnsi="Outfit"/>
                              <w:color w:val="000000"/>
                              <w:sz w:val="18"/>
                              <w:szCs w:val="18"/>
                              <w:shd w:val="clear" w:color="auto" w:fill="FFFFFF"/>
                            </w:rPr>
                            <w:t>WA15 0AF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style="position:absolute;margin-left:103pt;margin-top:7.95pt;width:247.75pt;height:21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" w14:anchorId="48CFF4EF">
              <v:textbox>
                <w:txbxContent>
                  <w:p w:rsidRPr="003D4C00" w:rsidR="005C70DF" w:rsidP="00861E68" w:rsidRDefault="0033746E" w14:paraId="21C29580" w14:textId="77777777">
                    <w:pPr>
                      <w:jc w:val="center"/>
                      <w:rPr>
                        <w:rFonts w:ascii="Outfit" w:hAnsi="Outfit"/>
                        <w:sz w:val="18"/>
                        <w:szCs w:val="18"/>
                      </w:rPr>
                    </w:pPr>
                    <w:r w:rsidRPr="003D4C00">
                      <w:rPr>
                        <w:rFonts w:ascii="Outfit" w:hAnsi="Outfit"/>
                        <w:color w:val="000000"/>
                        <w:sz w:val="18"/>
                        <w:szCs w:val="18"/>
                        <w:shd w:val="clear" w:color="auto" w:fill="FFFFFF"/>
                      </w:rPr>
                      <w:t>ICON 4</w:t>
                    </w:r>
                    <w:r w:rsidRPr="003D4C00">
                      <w:rPr>
                        <w:rFonts w:ascii="Outfit" w:hAnsi="Outfit"/>
                        <w:color w:val="000000"/>
                        <w:sz w:val="18"/>
                        <w:szCs w:val="18"/>
                      </w:rPr>
                      <w:t xml:space="preserve">, </w:t>
                    </w:r>
                    <w:r w:rsidRPr="003D4C00">
                      <w:rPr>
                        <w:rFonts w:ascii="Outfit" w:hAnsi="Outfit"/>
                        <w:color w:val="000000"/>
                        <w:sz w:val="18"/>
                        <w:szCs w:val="18"/>
                        <w:shd w:val="clear" w:color="auto" w:fill="FFFFFF"/>
                      </w:rPr>
                      <w:t>3 Sunbank Lane</w:t>
                    </w:r>
                    <w:r w:rsidRPr="003D4C00">
                      <w:rPr>
                        <w:rFonts w:ascii="Outfit" w:hAnsi="Outfit"/>
                        <w:color w:val="000000"/>
                        <w:sz w:val="18"/>
                        <w:szCs w:val="18"/>
                      </w:rPr>
                      <w:t xml:space="preserve">, </w:t>
                    </w:r>
                    <w:r w:rsidRPr="003D4C00">
                      <w:rPr>
                        <w:rFonts w:ascii="Outfit" w:hAnsi="Outfit"/>
                        <w:color w:val="000000"/>
                        <w:sz w:val="18"/>
                        <w:szCs w:val="18"/>
                        <w:shd w:val="clear" w:color="auto" w:fill="FFFFFF"/>
                      </w:rPr>
                      <w:t>Manchester Airport</w:t>
                    </w:r>
                    <w:r w:rsidRPr="003D4C00">
                      <w:rPr>
                        <w:rFonts w:ascii="Outfit" w:hAnsi="Outfit"/>
                        <w:color w:val="000000"/>
                        <w:sz w:val="18"/>
                        <w:szCs w:val="18"/>
                      </w:rPr>
                      <w:t xml:space="preserve">, </w:t>
                    </w:r>
                    <w:r w:rsidRPr="003D4C00">
                      <w:rPr>
                        <w:rFonts w:ascii="Outfit" w:hAnsi="Outfit"/>
                        <w:color w:val="000000"/>
                        <w:sz w:val="18"/>
                        <w:szCs w:val="18"/>
                        <w:shd w:val="clear" w:color="auto" w:fill="FFFFFF"/>
                      </w:rPr>
                      <w:t>WA15 0AF</w:t>
                    </w:r>
                  </w:p>
                </w:txbxContent>
              </v:textbox>
            </v:shape>
          </w:pict>
        </mc:Fallback>
      </mc:AlternateContent>
    </w:r>
    <w:r w:rsidR="00861E68"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72AE8A9C" wp14:editId="2D087431">
              <wp:simplePos x="0" y="0"/>
              <wp:positionH relativeFrom="column">
                <wp:posOffset>3025770</wp:posOffset>
              </wp:positionH>
              <wp:positionV relativeFrom="paragraph">
                <wp:posOffset>716280</wp:posOffset>
              </wp:positionV>
              <wp:extent cx="3601720" cy="0"/>
              <wp:effectExtent l="0" t="0" r="5080" b="12700"/>
              <wp:wrapNone/>
              <wp:docPr id="1622082159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0172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5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white [3212]" strokeweight="1pt" from="238.25pt,56.4pt" to="521.85pt,56.4pt" w14:anchorId="2CAB6DA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">
              <v:stroke joinstyle="miter"/>
            </v:line>
          </w:pict>
        </mc:Fallback>
      </mc:AlternateContent>
    </w:r>
    <w:r w:rsidR="00590356">
      <w:rPr>
        <w:noProof/>
      </w:rPr>
      <w:drawing>
        <wp:anchor distT="0" distB="0" distL="114300" distR="114300" simplePos="0" relativeHeight="251665408" behindDoc="0" locked="0" layoutInCell="1" allowOverlap="1" wp14:anchorId="385E3678" wp14:editId="115C7C0D">
          <wp:simplePos x="0" y="0"/>
          <wp:positionH relativeFrom="column">
            <wp:posOffset>2788812</wp:posOffset>
          </wp:positionH>
          <wp:positionV relativeFrom="paragraph">
            <wp:posOffset>637768</wp:posOffset>
          </wp:positionV>
          <wp:extent cx="151667" cy="164006"/>
          <wp:effectExtent l="0" t="0" r="1270" b="1270"/>
          <wp:wrapNone/>
          <wp:docPr id="1942211210" name="Picture 7" descr="A white lines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2211210" name="Picture 7" descr="A white lines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667" cy="1640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0356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40FCC20" wp14:editId="0D16B375">
              <wp:simplePos x="0" y="0"/>
              <wp:positionH relativeFrom="column">
                <wp:posOffset>-908685</wp:posOffset>
              </wp:positionH>
              <wp:positionV relativeFrom="paragraph">
                <wp:posOffset>713740</wp:posOffset>
              </wp:positionV>
              <wp:extent cx="3601720" cy="0"/>
              <wp:effectExtent l="0" t="0" r="5080" b="12700"/>
              <wp:wrapNone/>
              <wp:docPr id="459206808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0172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5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white [3212]" strokeweight="1pt" from="-71.55pt,56.2pt" to="212.05pt,56.2pt" w14:anchorId="7AE3BF0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">
              <v:stroke joinstyle="miter"/>
            </v:line>
          </w:pict>
        </mc:Fallback>
      </mc:AlternateContent>
    </w:r>
    <w:r w:rsidR="00AB45F0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EF3C16" wp14:editId="06E0F4C2">
              <wp:simplePos x="0" y="0"/>
              <wp:positionH relativeFrom="column">
                <wp:posOffset>-943610</wp:posOffset>
              </wp:positionH>
              <wp:positionV relativeFrom="paragraph">
                <wp:posOffset>524510</wp:posOffset>
              </wp:positionV>
              <wp:extent cx="7586980" cy="663575"/>
              <wp:effectExtent l="0" t="0" r="0" b="0"/>
              <wp:wrapNone/>
              <wp:docPr id="650673261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6980" cy="66357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" style="position:absolute;margin-left:-74.3pt;margin-top:41.3pt;width:597.4pt;height:5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d="f" strokeweight="1pt" w14:anchorId="6CD97F4A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1D3C" w:rsidRDefault="00A51D3C" w14:paraId="526986F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261C" w:rsidP="00744C70" w:rsidRDefault="00A5261C" w14:paraId="31FEE108" w14:textId="77777777">
      <w:r>
        <w:separator/>
      </w:r>
    </w:p>
  </w:footnote>
  <w:footnote w:type="continuationSeparator" w:id="0">
    <w:p w:rsidR="00A5261C" w:rsidP="00744C70" w:rsidRDefault="00A5261C" w14:paraId="508C9E7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1D3C" w:rsidRDefault="00A51D3C" w14:paraId="5E566D9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44C70" w:rsidRDefault="00A51D3C" w14:paraId="0BC6F3EE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8E7B7D7" wp14:editId="1C849E8E">
          <wp:simplePos x="0" y="0"/>
          <wp:positionH relativeFrom="column">
            <wp:posOffset>3753485</wp:posOffset>
          </wp:positionH>
          <wp:positionV relativeFrom="paragraph">
            <wp:posOffset>-484505</wp:posOffset>
          </wp:positionV>
          <wp:extent cx="2166620" cy="504825"/>
          <wp:effectExtent l="0" t="0" r="5080" b="3175"/>
          <wp:wrapNone/>
          <wp:docPr id="1286052097" name="Picture 1" descr="A black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6052097" name="Picture 1" descr="A black text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6620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6C37332" wp14:editId="33271530">
              <wp:simplePos x="0" y="0"/>
              <wp:positionH relativeFrom="column">
                <wp:posOffset>6036019</wp:posOffset>
              </wp:positionH>
              <wp:positionV relativeFrom="paragraph">
                <wp:posOffset>-268605</wp:posOffset>
              </wp:positionV>
              <wp:extent cx="1395095" cy="60960"/>
              <wp:effectExtent l="0" t="0" r="1905" b="2540"/>
              <wp:wrapNone/>
              <wp:docPr id="960606577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5095" cy="6096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" style="position:absolute;margin-left:475.3pt;margin-top:-21.15pt;width:109.85pt;height:4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d="f" strokeweight="1pt" w14:anchorId="3C494B0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&#13;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7D64ABF9" wp14:editId="1A2671FC">
              <wp:simplePos x="0" y="0"/>
              <wp:positionH relativeFrom="column">
                <wp:posOffset>-952490</wp:posOffset>
              </wp:positionH>
              <wp:positionV relativeFrom="paragraph">
                <wp:posOffset>-276225</wp:posOffset>
              </wp:positionV>
              <wp:extent cx="4446905" cy="60960"/>
              <wp:effectExtent l="0" t="0" r="0" b="2540"/>
              <wp:wrapNone/>
              <wp:docPr id="275498948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46905" cy="6096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" style="position:absolute;margin-left:-75pt;margin-top:-21.75pt;width:350.15pt;height:4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d="f" strokeweight="1pt" w14:anchorId="12E9DFF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&#13;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1D3C" w:rsidRDefault="00A51D3C" w14:paraId="01CA0D6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17F6C"/>
    <w:multiLevelType w:val="hybridMultilevel"/>
    <w:tmpl w:val="3182AB70"/>
    <w:lvl w:ilvl="0" w:tplc="4726063A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156082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5D03A1F"/>
    <w:multiLevelType w:val="hybridMultilevel"/>
    <w:tmpl w:val="CAFA65A8"/>
    <w:lvl w:ilvl="0" w:tplc="4726063A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156082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8FE79F2"/>
    <w:multiLevelType w:val="hybridMultilevel"/>
    <w:tmpl w:val="4C5CED2A"/>
    <w:lvl w:ilvl="0" w:tplc="260AA5D6">
      <w:start w:val="1"/>
      <w:numFmt w:val="decimal"/>
      <w:pStyle w:val="SEGStyle"/>
      <w:lvlText w:val="%1."/>
      <w:lvlJc w:val="left"/>
      <w:pPr>
        <w:ind w:left="720" w:hanging="360"/>
      </w:pPr>
      <w:rPr>
        <w:rFonts w:hint="default"/>
        <w:color w:val="156082" w:themeColor="accen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445839">
    <w:abstractNumId w:val="2"/>
  </w:num>
  <w:num w:numId="2" w16cid:durableId="1219048915">
    <w:abstractNumId w:val="1"/>
  </w:num>
  <w:num w:numId="3" w16cid:durableId="88280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938"/>
    <w:rsid w:val="000B4B79"/>
    <w:rsid w:val="000E1FCD"/>
    <w:rsid w:val="00150C81"/>
    <w:rsid w:val="00161596"/>
    <w:rsid w:val="001B4AA6"/>
    <w:rsid w:val="001D6447"/>
    <w:rsid w:val="00243452"/>
    <w:rsid w:val="00287112"/>
    <w:rsid w:val="002A0938"/>
    <w:rsid w:val="002F43AF"/>
    <w:rsid w:val="00307DB8"/>
    <w:rsid w:val="0033746E"/>
    <w:rsid w:val="003D4C00"/>
    <w:rsid w:val="003F1F90"/>
    <w:rsid w:val="003F3E5A"/>
    <w:rsid w:val="00423F2E"/>
    <w:rsid w:val="0043314A"/>
    <w:rsid w:val="0047299D"/>
    <w:rsid w:val="004A579C"/>
    <w:rsid w:val="00504EEF"/>
    <w:rsid w:val="00590356"/>
    <w:rsid w:val="005C70DF"/>
    <w:rsid w:val="005D2356"/>
    <w:rsid w:val="0060720E"/>
    <w:rsid w:val="00613793"/>
    <w:rsid w:val="00672A8F"/>
    <w:rsid w:val="006F07F5"/>
    <w:rsid w:val="00744C70"/>
    <w:rsid w:val="00750C9F"/>
    <w:rsid w:val="007F27D9"/>
    <w:rsid w:val="00802159"/>
    <w:rsid w:val="00845B52"/>
    <w:rsid w:val="00861E68"/>
    <w:rsid w:val="00866E01"/>
    <w:rsid w:val="00883490"/>
    <w:rsid w:val="008B6B6E"/>
    <w:rsid w:val="009520E2"/>
    <w:rsid w:val="0095534A"/>
    <w:rsid w:val="009720EB"/>
    <w:rsid w:val="009A40C3"/>
    <w:rsid w:val="009C1AF6"/>
    <w:rsid w:val="00A2435F"/>
    <w:rsid w:val="00A51D3C"/>
    <w:rsid w:val="00A5261C"/>
    <w:rsid w:val="00A8787B"/>
    <w:rsid w:val="00AB45F0"/>
    <w:rsid w:val="00B26424"/>
    <w:rsid w:val="00C062DF"/>
    <w:rsid w:val="00C50D49"/>
    <w:rsid w:val="00C55499"/>
    <w:rsid w:val="00CB371D"/>
    <w:rsid w:val="00D51AB8"/>
    <w:rsid w:val="00D54E7C"/>
    <w:rsid w:val="00DF4632"/>
    <w:rsid w:val="00E05027"/>
    <w:rsid w:val="00E325FF"/>
    <w:rsid w:val="00E63753"/>
    <w:rsid w:val="00E85F05"/>
    <w:rsid w:val="00EC0519"/>
    <w:rsid w:val="00F57473"/>
    <w:rsid w:val="00F704D1"/>
    <w:rsid w:val="60113577"/>
    <w:rsid w:val="7D5D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1288AE"/>
  <w15:chartTrackingRefBased/>
  <w15:docId w15:val="{9A121310-36E6-5449-BA54-4359F2582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A0938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4C7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4C7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4C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4C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4C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4C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4C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4C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4C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744C7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744C7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744C7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44C70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744C70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744C70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744C70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44C70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44C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4C7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44C7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4C7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744C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4C70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744C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4C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4C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4C7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44C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4C7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44C70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44C70"/>
  </w:style>
  <w:style w:type="paragraph" w:styleId="Footer">
    <w:name w:val="footer"/>
    <w:basedOn w:val="Normal"/>
    <w:link w:val="FooterChar"/>
    <w:uiPriority w:val="99"/>
    <w:unhideWhenUsed/>
    <w:rsid w:val="00744C70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44C70"/>
  </w:style>
  <w:style w:type="character" w:styleId="Hyperlink">
    <w:name w:val="Hyperlink"/>
    <w:basedOn w:val="DefaultParagraphFont"/>
    <w:uiPriority w:val="99"/>
    <w:unhideWhenUsed/>
    <w:rsid w:val="00AB45F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45F0"/>
    <w:rPr>
      <w:color w:val="605E5C"/>
      <w:shd w:val="clear" w:color="auto" w:fill="E1DFDD"/>
    </w:rPr>
  </w:style>
  <w:style w:type="paragraph" w:styleId="SEGStyle" w:customStyle="1">
    <w:name w:val="SEG Style"/>
    <w:basedOn w:val="ListParagraph"/>
    <w:link w:val="SEGStyleChar"/>
    <w:qFormat/>
    <w:rsid w:val="002A0938"/>
    <w:pPr>
      <w:numPr>
        <w:numId w:val="1"/>
      </w:numPr>
    </w:pPr>
  </w:style>
  <w:style w:type="paragraph" w:styleId="DocumentTitle" w:customStyle="1">
    <w:name w:val="Document Title"/>
    <w:basedOn w:val="Normal"/>
    <w:link w:val="DocumentTitleChar"/>
    <w:qFormat/>
    <w:rsid w:val="002A0938"/>
    <w:pPr>
      <w:pBdr>
        <w:bottom w:val="single" w:color="auto" w:sz="12" w:space="1"/>
      </w:pBdr>
    </w:pPr>
    <w:rPr>
      <w:rFonts w:asciiTheme="majorHAnsi" w:hAnsiTheme="majorHAnsi"/>
      <w:b/>
      <w:bCs/>
      <w:caps/>
      <w:sz w:val="36"/>
      <w:szCs w:val="36"/>
    </w:rPr>
  </w:style>
  <w:style w:type="character" w:styleId="SEGStyleChar" w:customStyle="1">
    <w:name w:val="SEG Style Char"/>
    <w:basedOn w:val="DefaultParagraphFont"/>
    <w:link w:val="SEGStyle"/>
    <w:rsid w:val="002A0938"/>
    <w:rPr>
      <w:rFonts w:eastAsiaTheme="minorEastAsia"/>
      <w:kern w:val="0"/>
      <w14:ligatures w14:val="none"/>
    </w:rPr>
  </w:style>
  <w:style w:type="character" w:styleId="DocumentTitleChar" w:customStyle="1">
    <w:name w:val="Document Title Char"/>
    <w:basedOn w:val="DefaultParagraphFont"/>
    <w:link w:val="DocumentTitle"/>
    <w:rsid w:val="002A0938"/>
    <w:rPr>
      <w:rFonts w:asciiTheme="majorHAnsi" w:hAnsiTheme="majorHAnsi" w:eastAsiaTheme="minorEastAsia"/>
      <w:b/>
      <w:bCs/>
      <w:caps/>
      <w:kern w:val="0"/>
      <w:sz w:val="36"/>
      <w:szCs w:val="36"/>
      <w14:ligatures w14:val="none"/>
    </w:rPr>
  </w:style>
  <w:style w:type="table" w:styleId="TableGrid">
    <w:name w:val="Table Grid"/>
    <w:basedOn w:val="TableNormal"/>
    <w:uiPriority w:val="39"/>
    <w:rsid w:val="002A0938"/>
    <w:rPr>
      <w:rFonts w:eastAsiaTheme="minorEastAsia"/>
      <w:kern w:val="0"/>
      <w:sz w:val="22"/>
      <w:szCs w:val="22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Light">
    <w:name w:val="Grid Table Light"/>
    <w:basedOn w:val="TableNormal"/>
    <w:uiPriority w:val="40"/>
    <w:rsid w:val="002A0938"/>
    <w:rPr>
      <w:rFonts w:eastAsiaTheme="minorEastAsia"/>
      <w:kern w:val="0"/>
      <w:sz w:val="22"/>
      <w:szCs w:val="22"/>
      <w14:ligatures w14:val="none"/>
    </w:r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character" w:styleId="Strong">
    <w:name w:val="Strong"/>
    <w:basedOn w:val="DefaultParagraphFont"/>
    <w:uiPriority w:val="22"/>
    <w:qFormat/>
    <w:rsid w:val="000B4B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exhibitions@sterlingeventgroup.co.uk" TargetMode="External" Id="rId13" /><Relationship Type="http://schemas.openxmlformats.org/officeDocument/2006/relationships/header" Target="header3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hyperlink" Target="mailto:exhibitions@sterlingeventgroup.co.uk" TargetMode="Externa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exhibitions@sterlingeventgroup.co.uk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footer" Target="footer3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georgiabarber/Downloads/Sterling%20External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63835998D7047A76DC7337BC24FBD" ma:contentTypeVersion="27" ma:contentTypeDescription="Create a new document." ma:contentTypeScope="" ma:versionID="fb20471393796fbaa21cacb5c3ca3f96">
  <xsd:schema xmlns:xsd="http://www.w3.org/2001/XMLSchema" xmlns:xs="http://www.w3.org/2001/XMLSchema" xmlns:p="http://schemas.microsoft.com/office/2006/metadata/properties" xmlns:ns2="4003bd5f-ffe7-4880-a664-47d4f8ae7cde" xmlns:ns3="9dcc9569-b03b-4da3-9f69-7c9fc7a5fd90" targetNamespace="http://schemas.microsoft.com/office/2006/metadata/properties" ma:root="true" ma:fieldsID="9d9a1d3aa5b594c7c0a7396cc09ce57c" ns2:_="" ns3:_="">
    <xsd:import namespace="4003bd5f-ffe7-4880-a664-47d4f8ae7cde"/>
    <xsd:import namespace="9dcc9569-b03b-4da3-9f69-7c9fc7a5fd9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Notes" minOccurs="0"/>
                <xsd:element ref="ns3:FolderDescription" minOccurs="0"/>
                <xsd:element ref="ns3:MediaServiceBillingMetadata" minOccurs="0"/>
                <xsd:element ref="ns3:CityLocation" minOccurs="0"/>
                <xsd:element ref="ns3:CountryOrRegionca8eee08-c2b9-414b-92b9-ef487278fe2b" minOccurs="0"/>
                <xsd:element ref="ns3:Stateca8eee08-c2b9-414b-92b9-ef487278fe2b" minOccurs="0"/>
                <xsd:element ref="ns3:Cityca8eee08-c2b9-414b-92b9-ef487278fe2b" minOccurs="0"/>
                <xsd:element ref="ns3:PostalCodeca8eee08-c2b9-414b-92b9-ef487278fe2b" minOccurs="0"/>
                <xsd:element ref="ns3:Streetca8eee08-c2b9-414b-92b9-ef487278fe2b" minOccurs="0"/>
                <xsd:element ref="ns3:GeoLocca8eee08-c2b9-414b-92b9-ef487278fe2b" minOccurs="0"/>
                <xsd:element ref="ns3:DispNameca8eee08-c2b9-414b-92b9-ef487278fe2b" minOccurs="0"/>
                <xsd:element ref="ns3:LocationC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03bd5f-ffe7-4880-a664-47d4f8ae7cd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0c379356-25c7-4933-8e85-2d0ca3728b99}" ma:internalName="TaxCatchAll" ma:showField="CatchAllData" ma:web="4003bd5f-ffe7-4880-a664-47d4f8ae7c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c9569-b03b-4da3-9f69-7c9fc7a5fd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2b5cf52-77e6-4c6d-9bf8-a371e5962b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Notes" ma:index="26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FolderDescription" ma:index="27" nillable="true" ma:displayName="Folder Description" ma:format="Dropdown" ma:internalName="FolderDescription">
      <xsd:simpleType>
        <xsd:restriction base="dms:Text">
          <xsd:maxLength value="255"/>
        </xsd:restriction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CityLocation" ma:index="29" nillable="true" ma:displayName="City Location" ma:format="Dropdown" ma:internalName="CityLocation">
      <xsd:simpleType>
        <xsd:restriction base="dms:Unknown"/>
      </xsd:simpleType>
    </xsd:element>
    <xsd:element name="CountryOrRegionca8eee08-c2b9-414b-92b9-ef487278fe2b" ma:index="30" nillable="true" ma:displayName="City Location: Country/Region" ma:internalName="CountryOrRegion" ma:readOnly="true">
      <xsd:simpleType>
        <xsd:restriction base="dms:Text"/>
      </xsd:simpleType>
    </xsd:element>
    <xsd:element name="Stateca8eee08-c2b9-414b-92b9-ef487278fe2b" ma:index="31" nillable="true" ma:displayName="City Location: State" ma:internalName="State" ma:readOnly="true">
      <xsd:simpleType>
        <xsd:restriction base="dms:Text"/>
      </xsd:simpleType>
    </xsd:element>
    <xsd:element name="Cityca8eee08-c2b9-414b-92b9-ef487278fe2b" ma:index="32" nillable="true" ma:displayName="City Location: City" ma:internalName="City" ma:readOnly="true">
      <xsd:simpleType>
        <xsd:restriction base="dms:Text"/>
      </xsd:simpleType>
    </xsd:element>
    <xsd:element name="PostalCodeca8eee08-c2b9-414b-92b9-ef487278fe2b" ma:index="33" nillable="true" ma:displayName="City Location: Postal Code" ma:internalName="PostalCode" ma:readOnly="true">
      <xsd:simpleType>
        <xsd:restriction base="dms:Text"/>
      </xsd:simpleType>
    </xsd:element>
    <xsd:element name="Streetca8eee08-c2b9-414b-92b9-ef487278fe2b" ma:index="34" nillable="true" ma:displayName="City Location: Street" ma:internalName="Street" ma:readOnly="true">
      <xsd:simpleType>
        <xsd:restriction base="dms:Text"/>
      </xsd:simpleType>
    </xsd:element>
    <xsd:element name="GeoLocca8eee08-c2b9-414b-92b9-ef487278fe2b" ma:index="35" nillable="true" ma:displayName="City Location: Coordinates" ma:internalName="GeoLoc" ma:readOnly="true">
      <xsd:simpleType>
        <xsd:restriction base="dms:Unknown"/>
      </xsd:simpleType>
    </xsd:element>
    <xsd:element name="DispNameca8eee08-c2b9-414b-92b9-ef487278fe2b" ma:index="36" nillable="true" ma:displayName="City Location: Name" ma:internalName="DispName" ma:readOnly="true">
      <xsd:simpleType>
        <xsd:restriction base="dms:Text"/>
      </xsd:simpleType>
    </xsd:element>
    <xsd:element name="LocationCity" ma:index="37" nillable="true" ma:displayName="Location City" ma:format="Dropdown" ma:internalName="LocationCity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cc9569-b03b-4da3-9f69-7c9fc7a5fd90">
      <Terms xmlns="http://schemas.microsoft.com/office/infopath/2007/PartnerControls"/>
    </lcf76f155ced4ddcb4097134ff3c332f>
    <TaxCatchAll xmlns="4003bd5f-ffe7-4880-a664-47d4f8ae7cde" xsi:nil="true"/>
    <Notes xmlns="9dcc9569-b03b-4da3-9f69-7c9fc7a5fd90" xsi:nil="true"/>
    <FolderDescription xmlns="9dcc9569-b03b-4da3-9f69-7c9fc7a5fd90" xsi:nil="true"/>
    <_dlc_DocId xmlns="4003bd5f-ffe7-4880-a664-47d4f8ae7cde">D3A6C2ARYYQ3-1820047237-209008</_dlc_DocId>
    <_dlc_DocIdUrl xmlns="4003bd5f-ffe7-4880-a664-47d4f8ae7cde">
      <Url>https://sterlingeventgroup.sharepoint.com/sites/SterlingEventGroup-StorageDrive/_layouts/15/DocIdRedir.aspx?ID=D3A6C2ARYYQ3-1820047237-209008</Url>
      <Description>D3A6C2ARYYQ3-1820047237-209008</Description>
    </_dlc_DocIdUrl>
    <CityLocation xmlns="9dcc9569-b03b-4da3-9f69-7c9fc7a5fd90" xsi:nil="true"/>
    <LocationCity xmlns="9dcc9569-b03b-4da3-9f69-7c9fc7a5fd90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2B2D49-EB03-4342-9002-548921B1CDF7}"/>
</file>

<file path=customXml/itemProps2.xml><?xml version="1.0" encoding="utf-8"?>
<ds:datastoreItem xmlns:ds="http://schemas.openxmlformats.org/officeDocument/2006/customXml" ds:itemID="{4D86D58C-B626-48EC-AADC-F80DDABF12D9}">
  <ds:schemaRefs>
    <ds:schemaRef ds:uri="http://schemas.microsoft.com/office/2006/metadata/properties"/>
    <ds:schemaRef ds:uri="http://schemas.microsoft.com/office/infopath/2007/PartnerControls"/>
    <ds:schemaRef ds:uri="9dcc9569-b03b-4da3-9f69-7c9fc7a5fd90"/>
    <ds:schemaRef ds:uri="4003bd5f-ffe7-4880-a664-47d4f8ae7cde"/>
  </ds:schemaRefs>
</ds:datastoreItem>
</file>

<file path=customXml/itemProps3.xml><?xml version="1.0" encoding="utf-8"?>
<ds:datastoreItem xmlns:ds="http://schemas.openxmlformats.org/officeDocument/2006/customXml" ds:itemID="{B1242D61-FD00-4FF9-857A-D5F5ED47C3B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99A2D4D-CEFF-4E95-B718-73EF91501FA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Sterling External.dotx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Barber</dc:creator>
  <cp:keywords/>
  <dc:description/>
  <cp:lastModifiedBy>Stella Kanfer-Clarke</cp:lastModifiedBy>
  <cp:revision>6</cp:revision>
  <cp:lastPrinted>2025-05-13T14:13:00Z</cp:lastPrinted>
  <dcterms:created xsi:type="dcterms:W3CDTF">2026-01-07T11:08:00Z</dcterms:created>
  <dcterms:modified xsi:type="dcterms:W3CDTF">2026-04-09T14:37:07Z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0x01010038963835998D7047A76DC7337BC24FBD</vt:lpwstr>
  </property>
  <property fmtid="{D5CDD505-2E9C-101B-9397-08002B2CF9AE}" pid="3" name="_dlc_DocIdItemGuid">
    <vt:lpwstr>77d7ad33-bf4c-4d81-a06c-2b7548797b1c</vt:lpwstr>
  </property>
  <property fmtid="{D5CDD505-2E9C-101B-9397-08002B2CF9AE}" pid="4" name="MediaServiceImageTags">
    <vt:lpwstr/>
  </property>
</Properties>
</file>